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78" w:type="dxa"/>
        <w:tblLook w:val="04A0" w:firstRow="1" w:lastRow="0" w:firstColumn="1" w:lastColumn="0" w:noHBand="0" w:noVBand="1"/>
      </w:tblPr>
      <w:tblGrid>
        <w:gridCol w:w="2870"/>
        <w:gridCol w:w="6573"/>
      </w:tblGrid>
      <w:tr w:rsidR="009B3389" w14:paraId="20A0BDB1" w14:textId="77777777">
        <w:trPr>
          <w:trHeight w:val="63"/>
        </w:trPr>
        <w:tc>
          <w:tcPr>
            <w:tcW w:w="2870" w:type="dxa"/>
            <w:tcBorders>
              <w:right w:val="thinThickThinMediumGap" w:sz="24" w:space="0" w:color="auto"/>
            </w:tcBorders>
          </w:tcPr>
          <w:p w14:paraId="73C69A65" w14:textId="77777777" w:rsidR="009B3389" w:rsidRDefault="00014B89">
            <w:pPr>
              <w:pStyle w:val="DACUMPanel"/>
              <w:spacing w:before="0" w:after="0"/>
            </w:pPr>
            <w:r>
              <w:t>DACUM Panel</w:t>
            </w:r>
          </w:p>
          <w:p w14:paraId="251DFF64" w14:textId="77777777" w:rsidR="009B3389" w:rsidRDefault="009B3389">
            <w:pPr>
              <w:pStyle w:val="DACUMPanel"/>
              <w:spacing w:before="0" w:after="0"/>
            </w:pPr>
          </w:p>
          <w:p w14:paraId="0ADB6BFC" w14:textId="77777777" w:rsidR="009B3389" w:rsidRDefault="009B3389">
            <w:pPr>
              <w:rPr>
                <w:sz w:val="18"/>
              </w:rPr>
            </w:pPr>
          </w:p>
          <w:p w14:paraId="1ECA4F0E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 xml:space="preserve">Dr. </w:t>
            </w:r>
            <w:proofErr w:type="spellStart"/>
            <w:r>
              <w:rPr>
                <w:sz w:val="18"/>
              </w:rPr>
              <w:t>Abdur</w:t>
            </w:r>
            <w:proofErr w:type="spellEnd"/>
            <w:r>
              <w:rPr>
                <w:sz w:val="18"/>
              </w:rPr>
              <w:t xml:space="preserve"> Rehman</w:t>
            </w:r>
            <w:r>
              <w:rPr>
                <w:sz w:val="18"/>
              </w:rPr>
              <w:tab/>
            </w:r>
          </w:p>
          <w:p w14:paraId="5247A1E1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Veterinary Officer</w:t>
            </w:r>
            <w:r>
              <w:rPr>
                <w:sz w:val="18"/>
              </w:rPr>
              <w:tab/>
            </w:r>
          </w:p>
          <w:p w14:paraId="211A0DC1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 xml:space="preserve">UVAS, </w:t>
            </w:r>
            <w:proofErr w:type="spellStart"/>
            <w:r>
              <w:rPr>
                <w:sz w:val="18"/>
              </w:rPr>
              <w:t>Patoki</w:t>
            </w:r>
            <w:proofErr w:type="spellEnd"/>
            <w:r>
              <w:rPr>
                <w:sz w:val="18"/>
              </w:rPr>
              <w:t xml:space="preserve"> Punjab</w:t>
            </w:r>
          </w:p>
          <w:p w14:paraId="7F8E76DB" w14:textId="77777777" w:rsidR="009B3389" w:rsidRDefault="009B3389">
            <w:pPr>
              <w:rPr>
                <w:sz w:val="18"/>
              </w:rPr>
            </w:pPr>
          </w:p>
          <w:p w14:paraId="1772B648" w14:textId="77777777" w:rsidR="009B3389" w:rsidRDefault="009B3389">
            <w:pPr>
              <w:rPr>
                <w:sz w:val="18"/>
              </w:rPr>
            </w:pPr>
          </w:p>
          <w:p w14:paraId="26C7B269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 xml:space="preserve">Dr. Adeel </w:t>
            </w:r>
            <w:proofErr w:type="spellStart"/>
            <w:r>
              <w:rPr>
                <w:sz w:val="18"/>
              </w:rPr>
              <w:t>sattar</w:t>
            </w:r>
            <w:proofErr w:type="spellEnd"/>
          </w:p>
          <w:p w14:paraId="56144035" w14:textId="77777777" w:rsidR="009B3389" w:rsidRDefault="00014B89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Asstt</w:t>
            </w:r>
            <w:proofErr w:type="spellEnd"/>
            <w:r>
              <w:rPr>
                <w:sz w:val="18"/>
              </w:rPr>
              <w:t>. Prof. Pharmacology</w:t>
            </w:r>
            <w:r>
              <w:rPr>
                <w:sz w:val="18"/>
              </w:rPr>
              <w:tab/>
            </w:r>
          </w:p>
          <w:p w14:paraId="61F017D4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UVAS, Lahore</w:t>
            </w:r>
          </w:p>
          <w:p w14:paraId="52CF1368" w14:textId="77777777" w:rsidR="009B3389" w:rsidRDefault="009B3389">
            <w:pPr>
              <w:rPr>
                <w:sz w:val="18"/>
              </w:rPr>
            </w:pPr>
          </w:p>
          <w:p w14:paraId="6D284C21" w14:textId="77777777" w:rsidR="009B3389" w:rsidRDefault="009B3389">
            <w:pPr>
              <w:rPr>
                <w:sz w:val="18"/>
              </w:rPr>
            </w:pPr>
          </w:p>
          <w:p w14:paraId="3DFD758A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 xml:space="preserve">Dr. </w:t>
            </w:r>
            <w:proofErr w:type="spellStart"/>
            <w:r>
              <w:rPr>
                <w:sz w:val="18"/>
              </w:rPr>
              <w:t>Sumaira</w:t>
            </w:r>
            <w:proofErr w:type="spellEnd"/>
            <w:r>
              <w:rPr>
                <w:sz w:val="18"/>
              </w:rPr>
              <w:t xml:space="preserve"> Masood</w:t>
            </w:r>
            <w:r>
              <w:rPr>
                <w:sz w:val="18"/>
              </w:rPr>
              <w:tab/>
            </w:r>
          </w:p>
          <w:p w14:paraId="3F930A2C" w14:textId="77777777" w:rsidR="009B3389" w:rsidRDefault="00014B89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Asstt</w:t>
            </w:r>
            <w:proofErr w:type="spellEnd"/>
            <w:r>
              <w:rPr>
                <w:sz w:val="18"/>
              </w:rPr>
              <w:t>. Prof. Agriculture</w:t>
            </w:r>
          </w:p>
          <w:p w14:paraId="06FA0810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PU, Lahore</w:t>
            </w:r>
          </w:p>
          <w:p w14:paraId="41140BA1" w14:textId="77777777" w:rsidR="009B3389" w:rsidRDefault="009B3389">
            <w:pPr>
              <w:rPr>
                <w:sz w:val="18"/>
              </w:rPr>
            </w:pPr>
          </w:p>
          <w:p w14:paraId="390EF3B5" w14:textId="77777777" w:rsidR="009B3389" w:rsidRDefault="009B3389">
            <w:pPr>
              <w:rPr>
                <w:sz w:val="18"/>
              </w:rPr>
            </w:pPr>
          </w:p>
          <w:p w14:paraId="0DA846E4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Dr. M. Abubakar Shabbir</w:t>
            </w:r>
            <w:r>
              <w:rPr>
                <w:sz w:val="18"/>
              </w:rPr>
              <w:tab/>
            </w:r>
          </w:p>
          <w:p w14:paraId="0BB44E08" w14:textId="77777777" w:rsidR="009B3389" w:rsidRDefault="00014B89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Asstt</w:t>
            </w:r>
            <w:proofErr w:type="spellEnd"/>
            <w:r>
              <w:rPr>
                <w:sz w:val="18"/>
              </w:rPr>
              <w:t>. Prof. Microbiology</w:t>
            </w:r>
            <w:r>
              <w:rPr>
                <w:sz w:val="18"/>
              </w:rPr>
              <w:tab/>
            </w:r>
          </w:p>
          <w:p w14:paraId="1F223B09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UVAS, Lahore</w:t>
            </w:r>
          </w:p>
          <w:p w14:paraId="7F3F8F99" w14:textId="77777777" w:rsidR="009B3389" w:rsidRDefault="009B3389">
            <w:pPr>
              <w:rPr>
                <w:sz w:val="18"/>
              </w:rPr>
            </w:pPr>
          </w:p>
          <w:p w14:paraId="4474DDCA" w14:textId="77777777" w:rsidR="009B3389" w:rsidRDefault="009B3389">
            <w:pPr>
              <w:rPr>
                <w:sz w:val="18"/>
              </w:rPr>
            </w:pPr>
          </w:p>
          <w:p w14:paraId="526D55F0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 xml:space="preserve">Dr. Naeem </w:t>
            </w:r>
            <w:proofErr w:type="spellStart"/>
            <w:r>
              <w:rPr>
                <w:sz w:val="18"/>
              </w:rPr>
              <w:t>Akram</w:t>
            </w:r>
            <w:proofErr w:type="spellEnd"/>
            <w:r>
              <w:rPr>
                <w:sz w:val="18"/>
              </w:rPr>
              <w:t xml:space="preserve"> Malik</w:t>
            </w:r>
            <w:r>
              <w:rPr>
                <w:sz w:val="18"/>
              </w:rPr>
              <w:tab/>
            </w:r>
          </w:p>
          <w:p w14:paraId="4786C3EF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 xml:space="preserve">Lecturer. UVAS, </w:t>
            </w:r>
            <w:proofErr w:type="spellStart"/>
            <w:r>
              <w:rPr>
                <w:sz w:val="18"/>
              </w:rPr>
              <w:t>Patoki</w:t>
            </w:r>
            <w:proofErr w:type="spellEnd"/>
            <w:r>
              <w:rPr>
                <w:sz w:val="18"/>
              </w:rPr>
              <w:t xml:space="preserve"> Punjab</w:t>
            </w:r>
          </w:p>
          <w:p w14:paraId="1817894F" w14:textId="77777777" w:rsidR="009B3389" w:rsidRDefault="009B3389">
            <w:pPr>
              <w:rPr>
                <w:sz w:val="18"/>
              </w:rPr>
            </w:pPr>
          </w:p>
          <w:p w14:paraId="59FB5B3D" w14:textId="77777777" w:rsidR="009B3389" w:rsidRDefault="009B3389">
            <w:pPr>
              <w:rPr>
                <w:sz w:val="18"/>
              </w:rPr>
            </w:pPr>
          </w:p>
          <w:p w14:paraId="1AE80E33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Mr. Mubeen Arshad Awan</w:t>
            </w:r>
            <w:r>
              <w:rPr>
                <w:sz w:val="18"/>
              </w:rPr>
              <w:tab/>
            </w:r>
          </w:p>
          <w:p w14:paraId="5375889A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QA Head, Yum Group, Lahore.</w:t>
            </w:r>
          </w:p>
          <w:p w14:paraId="5F06601F" w14:textId="77777777" w:rsidR="009B3389" w:rsidRDefault="009B3389">
            <w:pPr>
              <w:rPr>
                <w:sz w:val="18"/>
              </w:rPr>
            </w:pPr>
          </w:p>
          <w:p w14:paraId="12A27FD9" w14:textId="77777777" w:rsidR="009B3389" w:rsidRDefault="009B3389">
            <w:pPr>
              <w:rPr>
                <w:sz w:val="18"/>
              </w:rPr>
            </w:pPr>
          </w:p>
          <w:p w14:paraId="7F0F6199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 xml:space="preserve">Mr. Hafiz </w:t>
            </w:r>
            <w:proofErr w:type="spellStart"/>
            <w:r>
              <w:rPr>
                <w:sz w:val="18"/>
              </w:rPr>
              <w:t>Muaaz</w:t>
            </w:r>
            <w:proofErr w:type="spellEnd"/>
            <w:r>
              <w:rPr>
                <w:sz w:val="18"/>
              </w:rPr>
              <w:t xml:space="preserve"> Ali</w:t>
            </w:r>
            <w:r>
              <w:rPr>
                <w:sz w:val="18"/>
              </w:rPr>
              <w:tab/>
            </w:r>
          </w:p>
          <w:p w14:paraId="0C202C83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Owner Dairy Farm</w:t>
            </w:r>
            <w:r>
              <w:rPr>
                <w:sz w:val="18"/>
              </w:rPr>
              <w:tab/>
            </w:r>
          </w:p>
          <w:p w14:paraId="49584FDE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Chowk Azam Lahore</w:t>
            </w:r>
          </w:p>
          <w:p w14:paraId="5BFCCCEA" w14:textId="77777777" w:rsidR="009B3389" w:rsidRDefault="009B3389">
            <w:pPr>
              <w:rPr>
                <w:sz w:val="18"/>
              </w:rPr>
            </w:pPr>
          </w:p>
          <w:p w14:paraId="0C4E21F9" w14:textId="77777777" w:rsidR="009B3389" w:rsidRDefault="009B3389">
            <w:pPr>
              <w:rPr>
                <w:sz w:val="18"/>
              </w:rPr>
            </w:pPr>
          </w:p>
          <w:p w14:paraId="2C7A15B0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Mr. Hafiz Sher Ahmad</w:t>
            </w:r>
            <w:r>
              <w:rPr>
                <w:sz w:val="18"/>
              </w:rPr>
              <w:tab/>
            </w:r>
          </w:p>
          <w:p w14:paraId="629EDEAC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DVM,</w:t>
            </w:r>
            <w:r>
              <w:rPr>
                <w:sz w:val="18"/>
              </w:rPr>
              <w:tab/>
              <w:t>UVAS, Lahore</w:t>
            </w:r>
          </w:p>
          <w:p w14:paraId="03D14F3E" w14:textId="77777777" w:rsidR="009B3389" w:rsidRDefault="009B3389">
            <w:pPr>
              <w:rPr>
                <w:sz w:val="18"/>
              </w:rPr>
            </w:pPr>
          </w:p>
          <w:p w14:paraId="0FD9C070" w14:textId="77777777" w:rsidR="009B3389" w:rsidRDefault="009B3389">
            <w:pPr>
              <w:rPr>
                <w:sz w:val="18"/>
              </w:rPr>
            </w:pPr>
          </w:p>
          <w:p w14:paraId="2FB84408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 xml:space="preserve">Ms. </w:t>
            </w:r>
            <w:proofErr w:type="spellStart"/>
            <w:r>
              <w:rPr>
                <w:sz w:val="18"/>
              </w:rPr>
              <w:t>Aiman</w:t>
            </w:r>
            <w:proofErr w:type="spellEnd"/>
            <w:r>
              <w:rPr>
                <w:sz w:val="18"/>
              </w:rPr>
              <w:t xml:space="preserve"> Raza</w:t>
            </w:r>
            <w:r>
              <w:rPr>
                <w:sz w:val="18"/>
              </w:rPr>
              <w:tab/>
            </w:r>
          </w:p>
          <w:p w14:paraId="4B16BB5A" w14:textId="77777777" w:rsidR="009B3389" w:rsidRDefault="00014B89">
            <w:pPr>
              <w:rPr>
                <w:sz w:val="18"/>
              </w:rPr>
            </w:pPr>
            <w:r>
              <w:rPr>
                <w:sz w:val="18"/>
              </w:rPr>
              <w:t>DVM,</w:t>
            </w:r>
            <w:r>
              <w:rPr>
                <w:sz w:val="18"/>
              </w:rPr>
              <w:tab/>
              <w:t>UVAS, Lahore</w:t>
            </w:r>
          </w:p>
          <w:p w14:paraId="421E3A5F" w14:textId="77777777" w:rsidR="009B3389" w:rsidRDefault="009B3389">
            <w:pPr>
              <w:rPr>
                <w:sz w:val="18"/>
              </w:rPr>
            </w:pPr>
          </w:p>
          <w:p w14:paraId="1CB21DB7" w14:textId="77777777" w:rsidR="009B3389" w:rsidRDefault="009B3389">
            <w:pPr>
              <w:pStyle w:val="DACUMFacilitator"/>
              <w:spacing w:after="0"/>
              <w:rPr>
                <w:sz w:val="20"/>
              </w:rPr>
            </w:pPr>
          </w:p>
          <w:p w14:paraId="782AA8BA" w14:textId="77777777" w:rsidR="009B3389" w:rsidRDefault="009B3389">
            <w:pPr>
              <w:pStyle w:val="DACUMFacilitator"/>
              <w:spacing w:after="0"/>
              <w:rPr>
                <w:sz w:val="20"/>
              </w:rPr>
            </w:pPr>
          </w:p>
          <w:p w14:paraId="1797F111" w14:textId="77777777" w:rsidR="009B3389" w:rsidRDefault="009B3389">
            <w:pPr>
              <w:pStyle w:val="DACUMFacilitator"/>
              <w:spacing w:after="0"/>
              <w:rPr>
                <w:sz w:val="20"/>
              </w:rPr>
            </w:pPr>
          </w:p>
          <w:p w14:paraId="3B07D8A4" w14:textId="77777777" w:rsidR="009B3389" w:rsidRDefault="009B3389">
            <w:pPr>
              <w:pStyle w:val="DACUMFacilitator"/>
              <w:spacing w:after="0"/>
              <w:rPr>
                <w:sz w:val="20"/>
              </w:rPr>
            </w:pPr>
          </w:p>
          <w:p w14:paraId="370EDFA6" w14:textId="77777777" w:rsidR="009B3389" w:rsidRDefault="009B3389">
            <w:pPr>
              <w:pStyle w:val="DACUMFacilitator"/>
              <w:spacing w:after="0"/>
              <w:rPr>
                <w:sz w:val="20"/>
              </w:rPr>
            </w:pPr>
          </w:p>
          <w:p w14:paraId="50A6B580" w14:textId="77777777" w:rsidR="009B3389" w:rsidRDefault="009B3389">
            <w:pPr>
              <w:pStyle w:val="DACUMFacilitator"/>
              <w:spacing w:after="0"/>
              <w:rPr>
                <w:sz w:val="20"/>
              </w:rPr>
            </w:pPr>
          </w:p>
          <w:p w14:paraId="268DD34E" w14:textId="77777777" w:rsidR="009B3389" w:rsidRDefault="009B3389">
            <w:pPr>
              <w:pStyle w:val="DACUMFacilitator"/>
              <w:spacing w:after="0"/>
              <w:rPr>
                <w:sz w:val="20"/>
              </w:rPr>
            </w:pPr>
          </w:p>
          <w:p w14:paraId="29F02F14" w14:textId="77777777" w:rsidR="009B3389" w:rsidRDefault="00014B89">
            <w:pPr>
              <w:pStyle w:val="DACUMFacilitator"/>
              <w:spacing w:after="0"/>
              <w:rPr>
                <w:sz w:val="20"/>
              </w:rPr>
            </w:pPr>
            <w:r>
              <w:rPr>
                <w:sz w:val="20"/>
              </w:rPr>
              <w:t>DACUM Facilitator</w:t>
            </w:r>
          </w:p>
          <w:p w14:paraId="7E4AE0A3" w14:textId="77777777" w:rsidR="009B3389" w:rsidRDefault="00014B89">
            <w:pPr>
              <w:pStyle w:val="DACUMFacilitator"/>
              <w:spacing w:after="0"/>
              <w:rPr>
                <w:bCs w:val="0"/>
                <w:sz w:val="18"/>
              </w:rPr>
            </w:pPr>
            <w:r>
              <w:rPr>
                <w:bCs w:val="0"/>
                <w:sz w:val="18"/>
              </w:rPr>
              <w:t xml:space="preserve">Engr. Inayat </w:t>
            </w:r>
            <w:proofErr w:type="spellStart"/>
            <w:r>
              <w:rPr>
                <w:bCs w:val="0"/>
                <w:sz w:val="18"/>
              </w:rPr>
              <w:t>ur</w:t>
            </w:r>
            <w:proofErr w:type="spellEnd"/>
            <w:r>
              <w:rPr>
                <w:bCs w:val="0"/>
                <w:sz w:val="18"/>
              </w:rPr>
              <w:t xml:space="preserve"> Rehman</w:t>
            </w:r>
          </w:p>
          <w:p w14:paraId="1998CD45" w14:textId="77777777" w:rsidR="009B3389" w:rsidRDefault="00014B89">
            <w:pPr>
              <w:pStyle w:val="DACUMFacilitator"/>
              <w:spacing w:after="0"/>
              <w:rPr>
                <w:bCs w:val="0"/>
                <w:sz w:val="18"/>
              </w:rPr>
            </w:pPr>
            <w:r>
              <w:rPr>
                <w:bCs w:val="0"/>
                <w:sz w:val="18"/>
              </w:rPr>
              <w:t>Peshawar</w:t>
            </w:r>
          </w:p>
          <w:p w14:paraId="160793E1" w14:textId="77777777" w:rsidR="009B3389" w:rsidRDefault="009B3389">
            <w:pPr>
              <w:pStyle w:val="DACUMFacilitator"/>
              <w:spacing w:after="0"/>
              <w:rPr>
                <w:b w:val="0"/>
                <w:sz w:val="18"/>
              </w:rPr>
            </w:pPr>
          </w:p>
          <w:p w14:paraId="3BC0E0FA" w14:textId="77777777" w:rsidR="009B3389" w:rsidRDefault="009B3389">
            <w:pPr>
              <w:pStyle w:val="Nameoffacilitator"/>
              <w:rPr>
                <w:sz w:val="18"/>
                <w:highlight w:val="yellow"/>
              </w:rPr>
            </w:pPr>
          </w:p>
          <w:p w14:paraId="7183A02C" w14:textId="77777777" w:rsidR="009B3389" w:rsidRDefault="00014B89">
            <w:pPr>
              <w:pStyle w:val="Nameoffacilitator"/>
              <w:rPr>
                <w:b/>
                <w:bCs w:val="0"/>
                <w:sz w:val="18"/>
              </w:rPr>
            </w:pPr>
            <w:r>
              <w:rPr>
                <w:b/>
                <w:bCs w:val="0"/>
                <w:sz w:val="18"/>
              </w:rPr>
              <w:t>Mr. Shahzad Ahmad</w:t>
            </w:r>
            <w:r>
              <w:rPr>
                <w:b/>
                <w:bCs w:val="0"/>
                <w:sz w:val="18"/>
              </w:rPr>
              <w:tab/>
            </w:r>
          </w:p>
          <w:p w14:paraId="61A4B184" w14:textId="77777777" w:rsidR="009B3389" w:rsidRDefault="00014B89">
            <w:pPr>
              <w:pStyle w:val="Nameoffacilitator"/>
              <w:rPr>
                <w:b/>
                <w:bCs w:val="0"/>
                <w:sz w:val="18"/>
                <w:highlight w:val="yellow"/>
              </w:rPr>
            </w:pPr>
            <w:r>
              <w:rPr>
                <w:b/>
                <w:bCs w:val="0"/>
                <w:sz w:val="18"/>
              </w:rPr>
              <w:t>Dy Director VT as Coordinator             NAVTTC, HQ, Islamabad</w:t>
            </w:r>
          </w:p>
          <w:p w14:paraId="063B06C6" w14:textId="77777777" w:rsidR="009B3389" w:rsidRDefault="009B3389">
            <w:pPr>
              <w:pStyle w:val="Nameoffacilitator"/>
              <w:rPr>
                <w:b/>
                <w:bCs w:val="0"/>
              </w:rPr>
            </w:pPr>
          </w:p>
        </w:tc>
        <w:tc>
          <w:tcPr>
            <w:tcW w:w="6573" w:type="dxa"/>
            <w:tcBorders>
              <w:left w:val="thinThickThinMediumGap" w:sz="24" w:space="0" w:color="auto"/>
            </w:tcBorders>
          </w:tcPr>
          <w:p w14:paraId="217F8A09" w14:textId="77777777" w:rsidR="009B3389" w:rsidRDefault="00014B89">
            <w:pPr>
              <w:pStyle w:val="DACUMTitle"/>
              <w:spacing w:before="0"/>
            </w:pPr>
            <w:r>
              <w:t>DACUM Job Analysis</w:t>
            </w:r>
          </w:p>
          <w:p w14:paraId="34DF4646" w14:textId="77777777" w:rsidR="009B3389" w:rsidRDefault="00014B89">
            <w:pPr>
              <w:pStyle w:val="DACUMTitle"/>
              <w:spacing w:before="0"/>
            </w:pPr>
            <w:r>
              <w:t>of</w:t>
            </w:r>
          </w:p>
          <w:p w14:paraId="7497BE73" w14:textId="77777777" w:rsidR="009B3389" w:rsidRDefault="00014B89">
            <w:pPr>
              <w:pStyle w:val="DACUMTitle"/>
              <w:spacing w:before="0"/>
            </w:pPr>
            <w:r>
              <w:rPr>
                <w:sz w:val="36"/>
                <w:szCs w:val="36"/>
              </w:rPr>
              <w:t xml:space="preserve">National Vocational Qualifications Level 1 to 5 </w:t>
            </w:r>
            <w:r>
              <w:t>“</w:t>
            </w:r>
            <w:r>
              <w:rPr>
                <w:sz w:val="36"/>
                <w:szCs w:val="36"/>
              </w:rPr>
              <w:t>Livestock Farm Management</w:t>
            </w:r>
            <w:r>
              <w:t>”</w:t>
            </w:r>
          </w:p>
          <w:p w14:paraId="7C722581" w14:textId="77777777" w:rsidR="009B3389" w:rsidRDefault="009B3389">
            <w:pPr>
              <w:pStyle w:val="DacumDate"/>
              <w:spacing w:before="0" w:after="0"/>
            </w:pPr>
          </w:p>
          <w:p w14:paraId="4215BD13" w14:textId="77777777" w:rsidR="009B3389" w:rsidRDefault="009B3389">
            <w:pPr>
              <w:pStyle w:val="DacumDate"/>
              <w:spacing w:before="0" w:after="0"/>
            </w:pPr>
          </w:p>
          <w:p w14:paraId="57035B71" w14:textId="77777777" w:rsidR="009B3389" w:rsidRDefault="009B3389">
            <w:pPr>
              <w:pStyle w:val="DacumDate"/>
              <w:spacing w:before="0" w:after="0"/>
            </w:pPr>
          </w:p>
          <w:p w14:paraId="36D7DA37" w14:textId="77777777" w:rsidR="009B3389" w:rsidRDefault="009B3389">
            <w:pPr>
              <w:pStyle w:val="DacumDate"/>
              <w:spacing w:before="0" w:after="0"/>
            </w:pPr>
          </w:p>
          <w:p w14:paraId="11DB337E" w14:textId="77777777" w:rsidR="009B3389" w:rsidRDefault="009B3389">
            <w:pPr>
              <w:pStyle w:val="DacumDate"/>
              <w:spacing w:before="0" w:after="0"/>
            </w:pPr>
          </w:p>
          <w:p w14:paraId="21533581" w14:textId="77777777" w:rsidR="009B3389" w:rsidRDefault="009B3389">
            <w:pPr>
              <w:pStyle w:val="DacumDate"/>
              <w:spacing w:before="0" w:after="0"/>
            </w:pPr>
          </w:p>
          <w:p w14:paraId="10384958" w14:textId="77777777" w:rsidR="009B3389" w:rsidRDefault="00014B89">
            <w:pPr>
              <w:pStyle w:val="DacumDate"/>
              <w:spacing w:before="0" w:after="0"/>
            </w:pPr>
            <w:r>
              <w:t>February 21-25, 2022,</w:t>
            </w:r>
          </w:p>
          <w:p w14:paraId="5A626047" w14:textId="77777777" w:rsidR="009B3389" w:rsidRDefault="00014B89">
            <w:pPr>
              <w:pStyle w:val="DacumDate"/>
              <w:spacing w:before="0" w:after="0"/>
            </w:pPr>
            <w:r>
              <w:t>Lahore</w:t>
            </w:r>
          </w:p>
          <w:p w14:paraId="0B145D30" w14:textId="77777777" w:rsidR="009B3389" w:rsidRDefault="009B3389">
            <w:pPr>
              <w:pStyle w:val="DacumDate"/>
              <w:spacing w:before="0" w:after="0"/>
            </w:pPr>
          </w:p>
          <w:p w14:paraId="2747A24D" w14:textId="77777777" w:rsidR="009B3389" w:rsidRDefault="009B3389">
            <w:pPr>
              <w:pStyle w:val="DacumDate"/>
              <w:spacing w:before="0" w:after="0"/>
            </w:pPr>
          </w:p>
          <w:p w14:paraId="022A2FBB" w14:textId="77777777" w:rsidR="009B3389" w:rsidRDefault="009B3389">
            <w:pPr>
              <w:pStyle w:val="DacumDate"/>
              <w:spacing w:before="0" w:after="0"/>
            </w:pPr>
          </w:p>
          <w:p w14:paraId="2775BE8D" w14:textId="77777777" w:rsidR="009B3389" w:rsidRDefault="009B3389">
            <w:pPr>
              <w:pStyle w:val="DacumDate"/>
              <w:spacing w:before="0"/>
            </w:pPr>
          </w:p>
          <w:p w14:paraId="6B1BE1BE" w14:textId="77777777" w:rsidR="009B3389" w:rsidRDefault="009B3389">
            <w:pPr>
              <w:pStyle w:val="DacumDate"/>
              <w:spacing w:before="0"/>
            </w:pPr>
          </w:p>
          <w:p w14:paraId="27B0218C" w14:textId="77777777" w:rsidR="009B3389" w:rsidRDefault="009B3389">
            <w:pPr>
              <w:pStyle w:val="Address"/>
              <w:spacing w:before="0"/>
              <w:rPr>
                <w:sz w:val="32"/>
              </w:rPr>
            </w:pPr>
          </w:p>
          <w:p w14:paraId="2B03C483" w14:textId="77777777" w:rsidR="009B3389" w:rsidRDefault="009B3389">
            <w:pPr>
              <w:pStyle w:val="Address"/>
              <w:spacing w:before="0"/>
              <w:rPr>
                <w:sz w:val="32"/>
              </w:rPr>
            </w:pPr>
          </w:p>
          <w:p w14:paraId="4A96A876" w14:textId="77777777" w:rsidR="009B3389" w:rsidRDefault="009B3389">
            <w:pPr>
              <w:pStyle w:val="Address"/>
              <w:spacing w:before="0"/>
              <w:rPr>
                <w:sz w:val="32"/>
              </w:rPr>
            </w:pPr>
          </w:p>
          <w:p w14:paraId="10C98CAA" w14:textId="77777777" w:rsidR="009B3389" w:rsidRDefault="009B3389">
            <w:pPr>
              <w:pStyle w:val="Address"/>
              <w:spacing w:before="0"/>
              <w:rPr>
                <w:sz w:val="32"/>
              </w:rPr>
            </w:pPr>
          </w:p>
          <w:p w14:paraId="1F260869" w14:textId="77777777" w:rsidR="009B3389" w:rsidRDefault="009B3389">
            <w:pPr>
              <w:pStyle w:val="Address"/>
              <w:spacing w:before="0"/>
              <w:rPr>
                <w:sz w:val="32"/>
              </w:rPr>
            </w:pPr>
          </w:p>
          <w:p w14:paraId="111D75E5" w14:textId="77777777" w:rsidR="009B3389" w:rsidRDefault="009B3389">
            <w:pPr>
              <w:pStyle w:val="Address"/>
              <w:spacing w:before="0"/>
              <w:rPr>
                <w:sz w:val="32"/>
              </w:rPr>
            </w:pPr>
          </w:p>
          <w:p w14:paraId="32408C30" w14:textId="77777777" w:rsidR="009B3389" w:rsidRDefault="009B3389">
            <w:pPr>
              <w:pStyle w:val="Address"/>
              <w:spacing w:before="0"/>
              <w:rPr>
                <w:sz w:val="32"/>
              </w:rPr>
            </w:pPr>
          </w:p>
          <w:p w14:paraId="714ED78A" w14:textId="77777777" w:rsidR="009B3389" w:rsidRDefault="00014B89">
            <w:pPr>
              <w:pStyle w:val="Address"/>
              <w:spacing w:before="0"/>
              <w:rPr>
                <w:sz w:val="32"/>
              </w:rPr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659264" behindDoc="0" locked="0" layoutInCell="1" allowOverlap="1" wp14:anchorId="2905AD63" wp14:editId="59D9697C">
                  <wp:simplePos x="0" y="0"/>
                  <wp:positionH relativeFrom="column">
                    <wp:posOffset>1331595</wp:posOffset>
                  </wp:positionH>
                  <wp:positionV relativeFrom="paragraph">
                    <wp:posOffset>-2736850</wp:posOffset>
                  </wp:positionV>
                  <wp:extent cx="1768475" cy="1676400"/>
                  <wp:effectExtent l="19050" t="0" r="3175" b="0"/>
                  <wp:wrapThrough wrapText="bothSides">
                    <wp:wrapPolygon edited="0">
                      <wp:start x="-233" y="0"/>
                      <wp:lineTo x="-233" y="21355"/>
                      <wp:lineTo x="21639" y="21355"/>
                      <wp:lineTo x="21639" y="0"/>
                      <wp:lineTo x="-233" y="0"/>
                    </wp:wrapPolygon>
                  </wp:wrapThrough>
                  <wp:docPr id="2" name="Picture 0" descr="NAVTTC LOGO-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0" descr="NAVTTC LOGO-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47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8AFBB9F" w14:textId="77777777" w:rsidR="009B3389" w:rsidRDefault="009B3389">
            <w:pPr>
              <w:pStyle w:val="Address"/>
              <w:spacing w:before="0"/>
            </w:pPr>
          </w:p>
          <w:p w14:paraId="08BDB196" w14:textId="77777777" w:rsidR="009B3389" w:rsidRDefault="009B3389">
            <w:pPr>
              <w:pStyle w:val="Address"/>
              <w:spacing w:before="0"/>
            </w:pPr>
          </w:p>
          <w:p w14:paraId="70526D7A" w14:textId="77777777" w:rsidR="009B3389" w:rsidRDefault="00014B89">
            <w:pPr>
              <w:pStyle w:val="Address"/>
              <w:spacing w:before="0"/>
              <w:rPr>
                <w:sz w:val="32"/>
              </w:rPr>
            </w:pPr>
            <w:r>
              <w:rPr>
                <w:sz w:val="32"/>
              </w:rPr>
              <w:t>National Vocational &amp; Technical Training Commission (NAVTTC)</w:t>
            </w:r>
          </w:p>
          <w:p w14:paraId="253EE50C" w14:textId="77777777" w:rsidR="009B3389" w:rsidRDefault="00014B89">
            <w:pPr>
              <w:pStyle w:val="Address"/>
              <w:spacing w:before="0"/>
            </w:pPr>
            <w:r>
              <w:rPr>
                <w:sz w:val="32"/>
              </w:rPr>
              <w:t>Government of Pakistan</w:t>
            </w:r>
          </w:p>
          <w:p w14:paraId="78E5BD6B" w14:textId="77777777" w:rsidR="009B3389" w:rsidRDefault="009B3389">
            <w:pPr>
              <w:pStyle w:val="Address"/>
              <w:spacing w:before="0"/>
            </w:pPr>
          </w:p>
        </w:tc>
      </w:tr>
    </w:tbl>
    <w:p w14:paraId="5199E0AE" w14:textId="77777777" w:rsidR="009B3389" w:rsidRDefault="009B3389">
      <w:pPr>
        <w:pStyle w:val="DutyStyle"/>
        <w:spacing w:before="0"/>
        <w:jc w:val="center"/>
        <w:rPr>
          <w:sz w:val="24"/>
          <w:szCs w:val="24"/>
        </w:rPr>
      </w:pPr>
    </w:p>
    <w:p w14:paraId="174D4197" w14:textId="77777777" w:rsidR="009B3389" w:rsidRDefault="00014B89">
      <w:pPr>
        <w:jc w:val="center"/>
        <w:rPr>
          <w:rFonts w:ascii="Arial Black" w:hAnsi="Arial Black"/>
          <w:sz w:val="28"/>
          <w:szCs w:val="28"/>
        </w:rPr>
      </w:pPr>
      <w:r>
        <w:rPr>
          <w:szCs w:val="24"/>
        </w:rPr>
        <w:br w:type="page"/>
      </w:r>
      <w:r>
        <w:rPr>
          <w:rFonts w:ascii="Arial Black" w:hAnsi="Arial Black"/>
          <w:sz w:val="28"/>
          <w:szCs w:val="28"/>
        </w:rPr>
        <w:lastRenderedPageBreak/>
        <w:t>DUTIES &amp; TASKS</w:t>
      </w:r>
    </w:p>
    <w:p w14:paraId="09D9F12F" w14:textId="77777777" w:rsidR="009B3389" w:rsidRDefault="00014B89">
      <w:pPr>
        <w:rPr>
          <w:rFonts w:ascii="Arial" w:hAnsi="Arial" w:cs="Arial"/>
          <w:b/>
          <w:color w:val="0070C0"/>
          <w:szCs w:val="24"/>
        </w:rPr>
      </w:pPr>
      <w:r>
        <w:rPr>
          <w:rFonts w:ascii="Arial" w:hAnsi="Arial" w:cs="Arial"/>
          <w:b/>
          <w:color w:val="0070C0"/>
          <w:szCs w:val="24"/>
        </w:rPr>
        <w:t xml:space="preserve">Level-2 (Livestock Farm Attendant) </w:t>
      </w:r>
    </w:p>
    <w:p w14:paraId="09065BD0" w14:textId="77777777" w:rsidR="009B3389" w:rsidRDefault="009B3389">
      <w:pPr>
        <w:pStyle w:val="ListParagraph"/>
        <w:ind w:left="360"/>
        <w:rPr>
          <w:rFonts w:ascii="Arial" w:hAnsi="Arial" w:cs="Arial"/>
          <w:b/>
          <w:sz w:val="22"/>
          <w:szCs w:val="22"/>
        </w:rPr>
      </w:pPr>
    </w:p>
    <w:p w14:paraId="53FCF5D4" w14:textId="77777777" w:rsidR="009B3389" w:rsidRDefault="00014B89">
      <w:pPr>
        <w:pStyle w:val="ListParagraph"/>
        <w:numPr>
          <w:ilvl w:val="0"/>
          <w:numId w:val="2"/>
        </w:numPr>
        <w:spacing w:before="240" w:after="2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Maintain Safety at work place</w:t>
      </w:r>
    </w:p>
    <w:tbl>
      <w:tblPr>
        <w:tblStyle w:val="TableGrid"/>
        <w:tblpPr w:leftFromText="187" w:rightFromText="187" w:vertAnchor="text" w:horzAnchor="margin" w:tblpY="1"/>
        <w:tblOverlap w:val="never"/>
        <w:tblW w:w="10008" w:type="dxa"/>
        <w:tblLook w:val="04A0" w:firstRow="1" w:lastRow="0" w:firstColumn="1" w:lastColumn="0" w:noHBand="0" w:noVBand="1"/>
      </w:tblPr>
      <w:tblGrid>
        <w:gridCol w:w="2538"/>
        <w:gridCol w:w="2430"/>
        <w:gridCol w:w="1710"/>
        <w:gridCol w:w="1530"/>
        <w:gridCol w:w="1800"/>
      </w:tblGrid>
      <w:tr w:rsidR="009B3389" w14:paraId="048E774A" w14:textId="77777777" w:rsidTr="00DC65BD">
        <w:tc>
          <w:tcPr>
            <w:tcW w:w="2538" w:type="dxa"/>
            <w:tcBorders>
              <w:bottom w:val="single" w:sz="4" w:space="0" w:color="000000"/>
            </w:tcBorders>
          </w:tcPr>
          <w:p w14:paraId="2A6FB9DB" w14:textId="77777777" w:rsidR="009B3389" w:rsidRDefault="00014B89" w:rsidP="00DC65BD">
            <w:pPr>
              <w:pStyle w:val="DutyStyle"/>
              <w:tabs>
                <w:tab w:val="clear" w:pos="288"/>
                <w:tab w:val="left" w:pos="90"/>
              </w:tabs>
              <w:spacing w:before="0"/>
              <w:rPr>
                <w:sz w:val="18"/>
                <w:szCs w:val="18"/>
              </w:rPr>
            </w:pPr>
            <w:r>
              <w:rPr>
                <w:rFonts w:eastAsia="Arial"/>
                <w:b w:val="0"/>
                <w:bCs w:val="0"/>
                <w:color w:val="000000"/>
                <w:sz w:val="18"/>
              </w:rPr>
              <w:t>Ensure personal protective equipment (PPE)</w:t>
            </w:r>
            <w:r>
              <w:rPr>
                <w:rFonts w:eastAsia="Arial"/>
                <w:color w:val="000000"/>
                <w:sz w:val="18"/>
              </w:rPr>
              <w:t xml:space="preserve">  </w:t>
            </w:r>
          </w:p>
        </w:tc>
        <w:tc>
          <w:tcPr>
            <w:tcW w:w="2430" w:type="dxa"/>
            <w:tcBorders>
              <w:bottom w:val="single" w:sz="4" w:space="0" w:color="000000"/>
            </w:tcBorders>
          </w:tcPr>
          <w:p w14:paraId="1B39D95B" w14:textId="77777777" w:rsidR="009B3389" w:rsidRDefault="00014B89" w:rsidP="00DC65BD">
            <w:pPr>
              <w:pStyle w:val="DutyStyle"/>
              <w:spacing w:before="0"/>
              <w:rPr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Protect Tools and Equipment </w:t>
            </w:r>
          </w:p>
        </w:tc>
        <w:tc>
          <w:tcPr>
            <w:tcW w:w="1710" w:type="dxa"/>
            <w:tcBorders>
              <w:bottom w:val="single" w:sz="4" w:space="0" w:color="000000"/>
            </w:tcBorders>
          </w:tcPr>
          <w:p w14:paraId="155446E3" w14:textId="77777777" w:rsidR="009B3389" w:rsidRDefault="00014B89" w:rsidP="00DC65BD">
            <w:pPr>
              <w:pStyle w:val="DutyStyle"/>
              <w:tabs>
                <w:tab w:val="clear" w:pos="288"/>
                <w:tab w:val="left" w:pos="221"/>
              </w:tabs>
              <w:spacing w:before="0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Maintain First-aid Box</w:t>
            </w:r>
          </w:p>
        </w:tc>
        <w:tc>
          <w:tcPr>
            <w:tcW w:w="1530" w:type="dxa"/>
            <w:tcBorders>
              <w:bottom w:val="single" w:sz="4" w:space="0" w:color="000000"/>
            </w:tcBorders>
          </w:tcPr>
          <w:p w14:paraId="5D30293C" w14:textId="77777777" w:rsidR="009B3389" w:rsidRDefault="00014B89" w:rsidP="00DC65B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lang w:val="en-GB"/>
              </w:rPr>
              <w:t>Maintain Fire Extinguisher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vAlign w:val="center"/>
          </w:tcPr>
          <w:p w14:paraId="1BAADA89" w14:textId="77777777" w:rsidR="009B3389" w:rsidRDefault="00014B89" w:rsidP="00DC65B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Adopt Environmental Regulation</w:t>
            </w:r>
          </w:p>
        </w:tc>
      </w:tr>
      <w:tr w:rsidR="009B3389" w14:paraId="391957F7" w14:textId="77777777" w:rsidTr="00DC65BD">
        <w:trPr>
          <w:trHeight w:val="620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830A3A" w14:textId="77777777" w:rsidR="009B3389" w:rsidRDefault="00014B89" w:rsidP="00DC65BD">
            <w:pPr>
              <w:pStyle w:val="DutyStyle"/>
              <w:tabs>
                <w:tab w:val="clear" w:pos="288"/>
                <w:tab w:val="left" w:pos="90"/>
              </w:tabs>
              <w:spacing w:before="0"/>
              <w:rPr>
                <w:rFonts w:eastAsia="Arial"/>
                <w:color w:val="000000"/>
              </w:rPr>
            </w:pPr>
            <w:r>
              <w:rPr>
                <w:rFonts w:eastAsia="Arial"/>
                <w:b w:val="0"/>
                <w:bCs w:val="0"/>
                <w:color w:val="000000"/>
                <w:sz w:val="18"/>
              </w:rPr>
              <w:t>Adopt company policies and procedures</w:t>
            </w:r>
            <w:r>
              <w:rPr>
                <w:rFonts w:eastAsia="Arial"/>
                <w:color w:val="000000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2C43B1" w14:textId="77777777" w:rsidR="009B3389" w:rsidRDefault="00014B89" w:rsidP="00DC65BD">
            <w:pPr>
              <w:spacing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sz w:val="18"/>
              </w:rPr>
              <w:t>Follow</w:t>
            </w:r>
            <w:r>
              <w:rPr>
                <w:rFonts w:ascii="Arial" w:eastAsia="Arial" w:hAnsi="Arial" w:cs="Arial"/>
                <w:color w:val="000000"/>
                <w:sz w:val="18"/>
              </w:rPr>
              <w:t xml:space="preserve"> federal, provincial/ territorial, and municipal legislation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2D9100" w14:textId="77777777" w:rsidR="009B3389" w:rsidRDefault="00014B89" w:rsidP="00DC65BD">
            <w:pPr>
              <w:spacing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lang w:val="en-GB"/>
              </w:rPr>
              <w:t>Implement safety programmes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209394" w14:textId="77777777" w:rsidR="009B3389" w:rsidRDefault="00014B89" w:rsidP="00DC65BD">
            <w:pPr>
              <w:spacing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Prepare for emergencies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A61DE" w14:textId="77777777" w:rsidR="009B3389" w:rsidRDefault="00014B89" w:rsidP="00DC65BD">
            <w:pPr>
              <w:spacing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Respond to emergencies</w:t>
            </w:r>
          </w:p>
        </w:tc>
      </w:tr>
    </w:tbl>
    <w:p w14:paraId="1C50822A" w14:textId="77777777" w:rsidR="009B3389" w:rsidRDefault="009B3389">
      <w:pPr>
        <w:rPr>
          <w:rFonts w:ascii="Arial" w:hAnsi="Arial" w:cs="Arial"/>
          <w:b/>
          <w:sz w:val="22"/>
          <w:szCs w:val="22"/>
        </w:rPr>
      </w:pPr>
    </w:p>
    <w:p w14:paraId="579E3A28" w14:textId="77777777" w:rsidR="009B3389" w:rsidRDefault="00014B89">
      <w:pPr>
        <w:pStyle w:val="ListParagraph"/>
        <w:numPr>
          <w:ilvl w:val="0"/>
          <w:numId w:val="2"/>
        </w:numPr>
        <w:spacing w:after="2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Perform Identification of Livestock Breeds</w:t>
      </w:r>
    </w:p>
    <w:tbl>
      <w:tblPr>
        <w:tblStyle w:val="TableGrid0"/>
        <w:tblW w:w="10008" w:type="dxa"/>
        <w:tblInd w:w="0" w:type="dxa"/>
        <w:tblCellMar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1638"/>
        <w:gridCol w:w="1440"/>
        <w:gridCol w:w="2070"/>
        <w:gridCol w:w="2790"/>
        <w:gridCol w:w="2070"/>
      </w:tblGrid>
      <w:tr w:rsidR="009B3389" w14:paraId="349B5548" w14:textId="77777777">
        <w:trPr>
          <w:trHeight w:val="63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F382" w14:textId="77777777" w:rsidR="009B3389" w:rsidRDefault="00014B89">
            <w:pPr>
              <w:spacing w:before="120" w:line="259" w:lineRule="auto"/>
              <w:ind w:right="5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Identify Cattle Breeds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C068" w14:textId="77777777" w:rsidR="009B3389" w:rsidRDefault="00014B89">
            <w:pPr>
              <w:spacing w:before="120" w:line="241" w:lineRule="auto"/>
              <w:ind w:right="5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Identify Buffalo Breeds 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2B1F" w14:textId="77777777" w:rsidR="009B3389" w:rsidRDefault="00014B89">
            <w:pPr>
              <w:spacing w:before="120" w:line="259" w:lineRule="auto"/>
              <w:ind w:right="5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Identify Sheep Breeds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4031" w14:textId="77777777" w:rsidR="009B3389" w:rsidRDefault="00014B89">
            <w:pPr>
              <w:spacing w:before="120" w:line="259" w:lineRule="auto"/>
              <w:ind w:right="5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Identify Goat Breeds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826C" w14:textId="77777777" w:rsidR="009B3389" w:rsidRDefault="00014B89">
            <w:pPr>
              <w:spacing w:before="120" w:line="259" w:lineRule="auto"/>
              <w:ind w:right="54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</w:rPr>
              <w:t>Identify Camel Breeds</w:t>
            </w:r>
          </w:p>
        </w:tc>
      </w:tr>
    </w:tbl>
    <w:p w14:paraId="46238226" w14:textId="77777777" w:rsidR="009B3389" w:rsidRDefault="009B3389">
      <w:pPr>
        <w:spacing w:line="259" w:lineRule="auto"/>
        <w:ind w:firstLine="45"/>
        <w:rPr>
          <w:rFonts w:ascii="Arial" w:eastAsia="Arial" w:hAnsi="Arial" w:cs="Arial"/>
          <w:color w:val="000000"/>
          <w:sz w:val="18"/>
          <w:szCs w:val="22"/>
        </w:rPr>
      </w:pPr>
    </w:p>
    <w:p w14:paraId="5B44C139" w14:textId="77777777" w:rsidR="009B3389" w:rsidRDefault="00014B89">
      <w:pPr>
        <w:pStyle w:val="ListParagraph"/>
        <w:numPr>
          <w:ilvl w:val="0"/>
          <w:numId w:val="2"/>
        </w:numPr>
        <w:tabs>
          <w:tab w:val="left" w:pos="360"/>
        </w:tabs>
        <w:spacing w:after="240"/>
        <w:ind w:right="36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Performing Handling and Restraining of Livestock</w:t>
      </w:r>
    </w:p>
    <w:tbl>
      <w:tblPr>
        <w:tblStyle w:val="TableGrid"/>
        <w:tblW w:w="9990" w:type="dxa"/>
        <w:tblInd w:w="1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2070"/>
        <w:gridCol w:w="2070"/>
        <w:gridCol w:w="1980"/>
        <w:gridCol w:w="2070"/>
      </w:tblGrid>
      <w:tr w:rsidR="009B3389" w14:paraId="49A9BCA7" w14:textId="77777777">
        <w:trPr>
          <w:trHeight w:val="593"/>
        </w:trPr>
        <w:tc>
          <w:tcPr>
            <w:tcW w:w="1800" w:type="dxa"/>
          </w:tcPr>
          <w:p w14:paraId="77B5843E" w14:textId="77777777" w:rsidR="009B3389" w:rsidRDefault="00014B89">
            <w:pPr>
              <w:pStyle w:val="Taskstyle"/>
              <w:numPr>
                <w:ilvl w:val="0"/>
                <w:numId w:val="0"/>
              </w:numPr>
              <w:tabs>
                <w:tab w:val="clear" w:pos="288"/>
                <w:tab w:val="left" w:pos="-15"/>
              </w:tabs>
            </w:pPr>
            <w:r>
              <w:t>Handle Cattle and Buffalo</w:t>
            </w:r>
          </w:p>
        </w:tc>
        <w:tc>
          <w:tcPr>
            <w:tcW w:w="2070" w:type="dxa"/>
          </w:tcPr>
          <w:p w14:paraId="099F24E1" w14:textId="77777777" w:rsidR="009B3389" w:rsidRDefault="00014B89">
            <w:pPr>
              <w:pStyle w:val="Taskstyle"/>
              <w:numPr>
                <w:ilvl w:val="0"/>
                <w:numId w:val="0"/>
              </w:numPr>
              <w:tabs>
                <w:tab w:val="clear" w:pos="288"/>
                <w:tab w:val="left" w:pos="-15"/>
              </w:tabs>
            </w:pPr>
            <w:r>
              <w:t>Handle Sheep and Goats</w:t>
            </w:r>
          </w:p>
        </w:tc>
        <w:tc>
          <w:tcPr>
            <w:tcW w:w="2070" w:type="dxa"/>
          </w:tcPr>
          <w:p w14:paraId="39568403" w14:textId="77777777" w:rsidR="009B3389" w:rsidRDefault="00014B89">
            <w:pPr>
              <w:pStyle w:val="Taskstyle"/>
              <w:numPr>
                <w:ilvl w:val="0"/>
                <w:numId w:val="0"/>
              </w:numPr>
              <w:tabs>
                <w:tab w:val="clear" w:pos="288"/>
                <w:tab w:val="left" w:pos="-15"/>
              </w:tabs>
            </w:pPr>
            <w:r>
              <w:t xml:space="preserve">Restrain livestock through chemicals </w:t>
            </w:r>
          </w:p>
        </w:tc>
        <w:tc>
          <w:tcPr>
            <w:tcW w:w="1980" w:type="dxa"/>
          </w:tcPr>
          <w:p w14:paraId="47132A60" w14:textId="77777777" w:rsidR="009B3389" w:rsidRDefault="00014B89">
            <w:pPr>
              <w:pStyle w:val="Taskstyle"/>
              <w:numPr>
                <w:ilvl w:val="0"/>
                <w:numId w:val="0"/>
              </w:numPr>
              <w:tabs>
                <w:tab w:val="clear" w:pos="288"/>
                <w:tab w:val="left" w:pos="-15"/>
              </w:tabs>
            </w:pPr>
            <w:r>
              <w:t>Perform Casting of Livestock</w:t>
            </w:r>
          </w:p>
        </w:tc>
        <w:tc>
          <w:tcPr>
            <w:tcW w:w="2070" w:type="dxa"/>
          </w:tcPr>
          <w:p w14:paraId="454D830F" w14:textId="77777777" w:rsidR="009B3389" w:rsidRDefault="00014B89">
            <w:pPr>
              <w:pStyle w:val="Taskstyle"/>
              <w:numPr>
                <w:ilvl w:val="0"/>
                <w:numId w:val="0"/>
              </w:numPr>
              <w:tabs>
                <w:tab w:val="clear" w:pos="288"/>
                <w:tab w:val="left" w:pos="-15"/>
              </w:tabs>
              <w:rPr>
                <w:b/>
                <w:bCs/>
              </w:rPr>
            </w:pPr>
            <w:r>
              <w:t>Transport livestock</w:t>
            </w:r>
          </w:p>
        </w:tc>
      </w:tr>
    </w:tbl>
    <w:p w14:paraId="0FB72338" w14:textId="77777777" w:rsidR="009B3389" w:rsidRDefault="009B3389">
      <w:pPr>
        <w:spacing w:line="259" w:lineRule="auto"/>
        <w:rPr>
          <w:rFonts w:ascii="Arial" w:eastAsia="Arial" w:hAnsi="Arial" w:cs="Arial"/>
          <w:color w:val="000000"/>
          <w:sz w:val="18"/>
          <w:szCs w:val="22"/>
        </w:rPr>
      </w:pPr>
    </w:p>
    <w:p w14:paraId="7FCED8EE" w14:textId="77777777" w:rsidR="009B3389" w:rsidRDefault="00014B89">
      <w:pPr>
        <w:pStyle w:val="ListParagraph"/>
        <w:numPr>
          <w:ilvl w:val="0"/>
          <w:numId w:val="2"/>
        </w:numPr>
        <w:spacing w:after="24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Manage Feedstuff of livestock </w:t>
      </w:r>
    </w:p>
    <w:tbl>
      <w:tblPr>
        <w:tblStyle w:val="TableGrid0"/>
        <w:tblW w:w="9990" w:type="dxa"/>
        <w:tblInd w:w="18" w:type="dxa"/>
        <w:tblCellMar>
          <w:left w:w="108" w:type="dxa"/>
          <w:right w:w="31" w:type="dxa"/>
        </w:tblCellMar>
        <w:tblLook w:val="04A0" w:firstRow="1" w:lastRow="0" w:firstColumn="1" w:lastColumn="0" w:noHBand="0" w:noVBand="1"/>
      </w:tblPr>
      <w:tblGrid>
        <w:gridCol w:w="1440"/>
        <w:gridCol w:w="1530"/>
        <w:gridCol w:w="1710"/>
        <w:gridCol w:w="2790"/>
        <w:gridCol w:w="2520"/>
      </w:tblGrid>
      <w:tr w:rsidR="009B3389" w14:paraId="68BEE6D8" w14:textId="77777777">
        <w:trPr>
          <w:trHeight w:val="70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2E81" w14:textId="77777777" w:rsidR="009B3389" w:rsidRDefault="00014B89">
            <w:pPr>
              <w:spacing w:before="120" w:line="259" w:lineRule="auto"/>
              <w:ind w:left="75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Identify Feed Stuff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D112" w14:textId="77777777" w:rsidR="009B3389" w:rsidRDefault="00014B89">
            <w:pPr>
              <w:spacing w:before="120" w:line="259" w:lineRule="auto"/>
              <w:ind w:left="75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Prepare Feeding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80F1" w14:textId="77777777" w:rsidR="009B3389" w:rsidRDefault="00014B89">
            <w:pPr>
              <w:spacing w:before="120" w:line="259" w:lineRule="auto"/>
              <w:ind w:left="75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Perform feed Storage 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A2DA" w14:textId="77777777" w:rsidR="009B3389" w:rsidRDefault="00014B89">
            <w:pPr>
              <w:spacing w:before="120" w:line="259" w:lineRule="auto"/>
              <w:ind w:left="75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Ensure Feed safety and hygiene   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3E11" w14:textId="77777777" w:rsidR="009B3389" w:rsidRDefault="00014B89">
            <w:pPr>
              <w:spacing w:before="120" w:line="259" w:lineRule="auto"/>
              <w:ind w:left="75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Perform Calf Feeding</w:t>
            </w:r>
          </w:p>
        </w:tc>
      </w:tr>
    </w:tbl>
    <w:p w14:paraId="7EAAD00C" w14:textId="77777777" w:rsidR="009B3389" w:rsidRDefault="009B3389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79FC458E" w14:textId="77777777" w:rsidR="009B3389" w:rsidRDefault="00014B89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Dispose-off Livestock waste</w:t>
      </w:r>
    </w:p>
    <w:tbl>
      <w:tblPr>
        <w:tblStyle w:val="TableGrid0"/>
        <w:tblpPr w:leftFromText="180" w:rightFromText="180" w:vertAnchor="text" w:horzAnchor="margin" w:tblpX="13" w:tblpY="51"/>
        <w:tblW w:w="100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</w:tblCellMar>
        <w:tblLook w:val="04A0" w:firstRow="1" w:lastRow="0" w:firstColumn="1" w:lastColumn="0" w:noHBand="0" w:noVBand="1"/>
      </w:tblPr>
      <w:tblGrid>
        <w:gridCol w:w="2088"/>
        <w:gridCol w:w="1800"/>
        <w:gridCol w:w="2160"/>
        <w:gridCol w:w="1800"/>
        <w:gridCol w:w="2160"/>
      </w:tblGrid>
      <w:tr w:rsidR="009B3389" w14:paraId="643E5A21" w14:textId="77777777">
        <w:trPr>
          <w:trHeight w:val="707"/>
        </w:trPr>
        <w:tc>
          <w:tcPr>
            <w:tcW w:w="2088" w:type="dxa"/>
          </w:tcPr>
          <w:p w14:paraId="5E0559B0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Remove manure from Shed</w:t>
            </w:r>
          </w:p>
        </w:tc>
        <w:tc>
          <w:tcPr>
            <w:tcW w:w="1800" w:type="dxa"/>
          </w:tcPr>
          <w:p w14:paraId="0E4E8D95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Remove Solid Waste of Shed </w:t>
            </w:r>
          </w:p>
        </w:tc>
        <w:tc>
          <w:tcPr>
            <w:tcW w:w="2160" w:type="dxa"/>
          </w:tcPr>
          <w:p w14:paraId="769A3C08" w14:textId="77777777" w:rsidR="009B3389" w:rsidRDefault="00014B89">
            <w:pPr>
              <w:tabs>
                <w:tab w:val="left" w:pos="0"/>
              </w:tabs>
              <w:spacing w:before="120" w:line="259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washing of shed</w:t>
            </w:r>
          </w:p>
        </w:tc>
        <w:tc>
          <w:tcPr>
            <w:tcW w:w="1800" w:type="dxa"/>
          </w:tcPr>
          <w:p w14:paraId="15FDF3DF" w14:textId="77777777" w:rsidR="009B3389" w:rsidRDefault="00014B89">
            <w:pPr>
              <w:spacing w:before="120" w:line="23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</w:rPr>
              <w:t>Maintain Drainage lines</w:t>
            </w:r>
          </w:p>
        </w:tc>
        <w:tc>
          <w:tcPr>
            <w:tcW w:w="2160" w:type="dxa"/>
          </w:tcPr>
          <w:p w14:paraId="4A817A51" w14:textId="77777777" w:rsidR="009B3389" w:rsidRDefault="00014B89">
            <w:pPr>
              <w:spacing w:before="120" w:line="241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Dispose of Biological waste</w:t>
            </w:r>
          </w:p>
        </w:tc>
      </w:tr>
    </w:tbl>
    <w:p w14:paraId="4714829F" w14:textId="77777777" w:rsidR="009B3389" w:rsidRDefault="009B3389">
      <w:pPr>
        <w:spacing w:line="259" w:lineRule="auto"/>
        <w:ind w:firstLine="45"/>
        <w:rPr>
          <w:rFonts w:ascii="Arial" w:eastAsia="Arial" w:hAnsi="Arial" w:cs="Arial"/>
          <w:color w:val="000000"/>
          <w:sz w:val="22"/>
          <w:szCs w:val="22"/>
        </w:rPr>
      </w:pPr>
    </w:p>
    <w:p w14:paraId="78E3F768" w14:textId="77777777" w:rsidR="009B3389" w:rsidRDefault="00014B89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Perform Livestock Milking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 xml:space="preserve"> </w:t>
      </w:r>
    </w:p>
    <w:tbl>
      <w:tblPr>
        <w:tblStyle w:val="TableGrid0"/>
        <w:tblW w:w="999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1980"/>
        <w:gridCol w:w="1710"/>
        <w:gridCol w:w="1710"/>
        <w:gridCol w:w="2160"/>
      </w:tblGrid>
      <w:tr w:rsidR="009B3389" w14:paraId="366C7CB9" w14:textId="77777777">
        <w:trPr>
          <w:trHeight w:val="602"/>
        </w:trPr>
        <w:tc>
          <w:tcPr>
            <w:tcW w:w="2430" w:type="dxa"/>
          </w:tcPr>
          <w:p w14:paraId="5C975554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Identify Milking Machine</w:t>
            </w:r>
          </w:p>
          <w:p w14:paraId="34B15DCB" w14:textId="77777777" w:rsidR="009B3389" w:rsidRDefault="009B33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</w:p>
        </w:tc>
        <w:tc>
          <w:tcPr>
            <w:tcW w:w="1980" w:type="dxa"/>
          </w:tcPr>
          <w:p w14:paraId="13680C44" w14:textId="77777777" w:rsidR="009B3389" w:rsidRDefault="00014B89">
            <w:pPr>
              <w:tabs>
                <w:tab w:val="left" w:pos="1872"/>
              </w:tabs>
              <w:spacing w:before="120"/>
              <w:ind w:right="-25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Perform Sanitization </w:t>
            </w:r>
          </w:p>
        </w:tc>
        <w:tc>
          <w:tcPr>
            <w:tcW w:w="1710" w:type="dxa"/>
          </w:tcPr>
          <w:p w14:paraId="19AB462D" w14:textId="77777777" w:rsidR="009B3389" w:rsidRDefault="00014B89">
            <w:pPr>
              <w:spacing w:before="120" w:after="2" w:line="239" w:lineRule="auto"/>
              <w:ind w:right="-115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Prepare animal for milking </w:t>
            </w:r>
          </w:p>
        </w:tc>
        <w:tc>
          <w:tcPr>
            <w:tcW w:w="1710" w:type="dxa"/>
          </w:tcPr>
          <w:p w14:paraId="5AAFEC09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Perform Hand milking </w:t>
            </w:r>
          </w:p>
        </w:tc>
        <w:tc>
          <w:tcPr>
            <w:tcW w:w="2160" w:type="dxa"/>
          </w:tcPr>
          <w:p w14:paraId="29FEFE3F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Perform Machine milking </w:t>
            </w:r>
          </w:p>
        </w:tc>
      </w:tr>
      <w:tr w:rsidR="009B3389" w14:paraId="429A8193" w14:textId="77777777" w:rsidTr="001C79E9">
        <w:trPr>
          <w:trHeight w:val="395"/>
        </w:trPr>
        <w:tc>
          <w:tcPr>
            <w:tcW w:w="2430" w:type="dxa"/>
          </w:tcPr>
          <w:p w14:paraId="7AF983C5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Store Milk </w:t>
            </w:r>
          </w:p>
        </w:tc>
        <w:tc>
          <w:tcPr>
            <w:tcW w:w="1980" w:type="dxa"/>
          </w:tcPr>
          <w:p w14:paraId="5141101B" w14:textId="77777777" w:rsidR="009B3389" w:rsidRDefault="009B3389">
            <w:pPr>
              <w:tabs>
                <w:tab w:val="left" w:pos="1872"/>
              </w:tabs>
              <w:spacing w:before="120"/>
              <w:ind w:right="-25"/>
              <w:rPr>
                <w:rFonts w:ascii="Arial" w:eastAsia="Arial" w:hAnsi="Arial" w:cs="Arial"/>
                <w:color w:val="000000"/>
                <w:sz w:val="18"/>
              </w:rPr>
            </w:pPr>
          </w:p>
        </w:tc>
        <w:tc>
          <w:tcPr>
            <w:tcW w:w="1710" w:type="dxa"/>
          </w:tcPr>
          <w:p w14:paraId="4813B93E" w14:textId="77777777" w:rsidR="009B3389" w:rsidRDefault="009B3389">
            <w:pPr>
              <w:spacing w:before="120" w:after="2" w:line="239" w:lineRule="auto"/>
              <w:ind w:right="-115"/>
              <w:rPr>
                <w:rFonts w:ascii="Arial" w:eastAsia="Arial" w:hAnsi="Arial" w:cs="Arial"/>
                <w:color w:val="000000"/>
                <w:sz w:val="18"/>
              </w:rPr>
            </w:pPr>
          </w:p>
        </w:tc>
        <w:tc>
          <w:tcPr>
            <w:tcW w:w="1710" w:type="dxa"/>
          </w:tcPr>
          <w:p w14:paraId="37B66CC5" w14:textId="77777777" w:rsidR="009B3389" w:rsidRDefault="009B33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</w:p>
        </w:tc>
        <w:tc>
          <w:tcPr>
            <w:tcW w:w="2160" w:type="dxa"/>
          </w:tcPr>
          <w:p w14:paraId="6C7794F6" w14:textId="77777777" w:rsidR="009B3389" w:rsidRDefault="009B33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</w:p>
        </w:tc>
      </w:tr>
    </w:tbl>
    <w:p w14:paraId="3C69C6EF" w14:textId="77777777" w:rsidR="009B3389" w:rsidRDefault="009B3389">
      <w:pPr>
        <w:spacing w:line="259" w:lineRule="auto"/>
        <w:ind w:left="46" w:right="2806" w:firstLine="404"/>
        <w:rPr>
          <w:rFonts w:ascii="Arial" w:eastAsia="Arial" w:hAnsi="Arial" w:cs="Arial"/>
          <w:b/>
          <w:color w:val="000000"/>
          <w:szCs w:val="24"/>
        </w:rPr>
      </w:pPr>
    </w:p>
    <w:p w14:paraId="41019332" w14:textId="77777777" w:rsidR="009B3389" w:rsidRDefault="00014B89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Perform Disinfection</w:t>
      </w:r>
    </w:p>
    <w:tbl>
      <w:tblPr>
        <w:tblStyle w:val="TableGrid0"/>
        <w:tblpPr w:leftFromText="180" w:rightFromText="180" w:vertAnchor="text" w:horzAnchor="margin" w:tblpX="31" w:tblpY="117"/>
        <w:tblW w:w="10008" w:type="dxa"/>
        <w:tblInd w:w="0" w:type="dxa"/>
        <w:tblCellMar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710"/>
        <w:gridCol w:w="1728"/>
        <w:gridCol w:w="1710"/>
        <w:gridCol w:w="2700"/>
        <w:gridCol w:w="2160"/>
      </w:tblGrid>
      <w:tr w:rsidR="009B3389" w14:paraId="006C4593" w14:textId="77777777">
        <w:trPr>
          <w:trHeight w:val="44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ACDE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Disinfect Farm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BA55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Disinfect Livestock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281F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Disinfect Vehicle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0ED8D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Disinfect Tools and Equipment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0E39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Disinfect Personal</w:t>
            </w:r>
          </w:p>
        </w:tc>
      </w:tr>
    </w:tbl>
    <w:p w14:paraId="54B5D9F7" w14:textId="77777777" w:rsidR="009B3389" w:rsidRDefault="009B3389">
      <w:pPr>
        <w:spacing w:before="120" w:line="259" w:lineRule="auto"/>
        <w:rPr>
          <w:rFonts w:ascii="Arial" w:eastAsia="Arial" w:hAnsi="Arial" w:cs="Arial"/>
          <w:color w:val="000000"/>
          <w:sz w:val="18"/>
          <w:szCs w:val="22"/>
        </w:rPr>
      </w:pPr>
    </w:p>
    <w:p w14:paraId="5F77BE78" w14:textId="77777777" w:rsidR="009B3389" w:rsidRDefault="00014B89">
      <w:pPr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br w:type="page"/>
      </w:r>
    </w:p>
    <w:p w14:paraId="0FD2E9AC" w14:textId="77777777" w:rsidR="009B3389" w:rsidRDefault="00014B89">
      <w:pPr>
        <w:spacing w:after="240"/>
        <w:ind w:right="36"/>
        <w:rPr>
          <w:rFonts w:ascii="Arial" w:eastAsia="Arial" w:hAnsi="Arial" w:cs="Arial"/>
          <w:b/>
          <w:color w:val="0070C0"/>
          <w:szCs w:val="24"/>
        </w:rPr>
      </w:pPr>
      <w:r>
        <w:rPr>
          <w:rFonts w:ascii="Arial" w:eastAsia="Arial" w:hAnsi="Arial" w:cs="Arial"/>
          <w:b/>
          <w:color w:val="0070C0"/>
          <w:szCs w:val="24"/>
        </w:rPr>
        <w:t xml:space="preserve">Level-3 (Livestock Farm Technician) </w:t>
      </w:r>
    </w:p>
    <w:p w14:paraId="295B2A6D" w14:textId="77777777" w:rsidR="009B3389" w:rsidRDefault="00014B89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Maintain Artificial Insemination (AI) Tools and Equipment</w:t>
      </w:r>
    </w:p>
    <w:tbl>
      <w:tblPr>
        <w:tblStyle w:val="TableGrid0"/>
        <w:tblpPr w:leftFromText="180" w:rightFromText="180" w:vertAnchor="text" w:horzAnchor="margin" w:tblpX="31" w:tblpY="98"/>
        <w:tblW w:w="101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818"/>
        <w:gridCol w:w="2070"/>
        <w:gridCol w:w="1170"/>
        <w:gridCol w:w="1368"/>
        <w:gridCol w:w="2070"/>
        <w:gridCol w:w="1692"/>
      </w:tblGrid>
      <w:tr w:rsidR="009B3389" w14:paraId="1A58DAB2" w14:textId="77777777" w:rsidTr="00E92249">
        <w:trPr>
          <w:trHeight w:val="530"/>
        </w:trPr>
        <w:tc>
          <w:tcPr>
            <w:tcW w:w="1818" w:type="dxa"/>
          </w:tcPr>
          <w:p w14:paraId="29776141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Arrange AI tools and equipment</w:t>
            </w:r>
          </w:p>
        </w:tc>
        <w:tc>
          <w:tcPr>
            <w:tcW w:w="2070" w:type="dxa"/>
          </w:tcPr>
          <w:p w14:paraId="63DAC34B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Fumigate laboratory</w:t>
            </w:r>
          </w:p>
        </w:tc>
        <w:tc>
          <w:tcPr>
            <w:tcW w:w="1170" w:type="dxa"/>
          </w:tcPr>
          <w:p w14:paraId="5A82F56D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Sanitize AI tools </w:t>
            </w:r>
          </w:p>
        </w:tc>
        <w:tc>
          <w:tcPr>
            <w:tcW w:w="1368" w:type="dxa"/>
          </w:tcPr>
          <w:p w14:paraId="6D0E46FD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Load AI Gun </w:t>
            </w:r>
          </w:p>
        </w:tc>
        <w:tc>
          <w:tcPr>
            <w:tcW w:w="2070" w:type="dxa"/>
          </w:tcPr>
          <w:p w14:paraId="57C6436E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Handle liquid nitrogen cylinder</w:t>
            </w:r>
          </w:p>
        </w:tc>
        <w:tc>
          <w:tcPr>
            <w:tcW w:w="1692" w:type="dxa"/>
          </w:tcPr>
          <w:p w14:paraId="6C15C5F9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Store tools and equipment</w:t>
            </w:r>
          </w:p>
        </w:tc>
      </w:tr>
    </w:tbl>
    <w:p w14:paraId="5DCA8E3E" w14:textId="77777777" w:rsidR="009B3389" w:rsidRDefault="009B3389">
      <w:pPr>
        <w:spacing w:line="259" w:lineRule="auto"/>
        <w:ind w:left="360" w:right="2806"/>
        <w:rPr>
          <w:rFonts w:ascii="Arial" w:eastAsia="Arial" w:hAnsi="Arial" w:cs="Arial"/>
          <w:b/>
          <w:color w:val="000000"/>
          <w:szCs w:val="24"/>
        </w:rPr>
      </w:pPr>
    </w:p>
    <w:p w14:paraId="3EBFC77A" w14:textId="77777777" w:rsidR="009B3389" w:rsidRDefault="00014B89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Manage Semen</w:t>
      </w:r>
    </w:p>
    <w:tbl>
      <w:tblPr>
        <w:tblStyle w:val="TableGrid0"/>
        <w:tblW w:w="10184" w:type="dxa"/>
        <w:tblInd w:w="18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350"/>
        <w:gridCol w:w="3003"/>
        <w:gridCol w:w="2089"/>
        <w:gridCol w:w="2742"/>
      </w:tblGrid>
      <w:tr w:rsidR="009B3389" w14:paraId="07D585BC" w14:textId="77777777" w:rsidTr="001C79E9">
        <w:trPr>
          <w:trHeight w:val="512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5CD3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Perform Sire Selection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EBC2" w14:textId="77777777" w:rsidR="009B3389" w:rsidRDefault="00014B89">
            <w:pPr>
              <w:spacing w:before="120" w:line="259" w:lineRule="auto"/>
              <w:ind w:right="91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Collect Semen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5AE7" w14:textId="77777777" w:rsidR="009B3389" w:rsidRDefault="00014B89">
            <w:pPr>
              <w:spacing w:before="120" w:line="259" w:lineRule="auto"/>
              <w:ind w:right="91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Analyze Semen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1933" w14:textId="77777777" w:rsidR="009B3389" w:rsidRDefault="00014B89">
            <w:pPr>
              <w:spacing w:before="120" w:line="259" w:lineRule="auto"/>
              <w:ind w:right="56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Preserve and transport Semen</w:t>
            </w:r>
          </w:p>
        </w:tc>
      </w:tr>
    </w:tbl>
    <w:p w14:paraId="2578265C" w14:textId="77777777" w:rsidR="009B3389" w:rsidRDefault="00014B89">
      <w:pPr>
        <w:pStyle w:val="ListParagraph"/>
        <w:numPr>
          <w:ilvl w:val="0"/>
          <w:numId w:val="2"/>
        </w:numPr>
        <w:spacing w:before="240" w:after="240"/>
        <w:ind w:right="36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Reproductive System of livestock and AI</w:t>
      </w:r>
    </w:p>
    <w:tbl>
      <w:tblPr>
        <w:tblStyle w:val="TableGrid0"/>
        <w:tblW w:w="10205" w:type="dxa"/>
        <w:tblInd w:w="18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875"/>
        <w:gridCol w:w="2395"/>
        <w:gridCol w:w="1666"/>
        <w:gridCol w:w="2074"/>
        <w:gridCol w:w="2195"/>
      </w:tblGrid>
      <w:tr w:rsidR="009B3389" w14:paraId="46CA561D" w14:textId="77777777">
        <w:trPr>
          <w:trHeight w:val="785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5F95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Prepare female reproductive tract on dummy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8788" w14:textId="77777777" w:rsidR="009B3389" w:rsidRDefault="00014B89">
            <w:pPr>
              <w:spacing w:before="120" w:line="259" w:lineRule="auto"/>
              <w:ind w:right="91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Prepare male reproductive tract on dummy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5349" w14:textId="77777777" w:rsidR="009B3389" w:rsidRDefault="00014B89">
            <w:pPr>
              <w:spacing w:before="120" w:line="259" w:lineRule="auto"/>
              <w:ind w:right="91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Identify Estrous Cycle on dummy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DA0F" w14:textId="77777777" w:rsidR="009B3389" w:rsidRDefault="00014B89">
            <w:pPr>
              <w:spacing w:before="120" w:line="259" w:lineRule="auto"/>
              <w:ind w:right="56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Identify Anatomical reproductive feature in female animal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3050" w14:textId="77777777" w:rsidR="009B3389" w:rsidRDefault="00014B89" w:rsidP="001C79E9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Identify Anatomical reproductive feature in male animal</w:t>
            </w:r>
          </w:p>
        </w:tc>
      </w:tr>
      <w:tr w:rsidR="009B3389" w14:paraId="037389FA" w14:textId="77777777" w:rsidTr="001C79E9">
        <w:trPr>
          <w:trHeight w:val="845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637C" w14:textId="77777777" w:rsidR="009B3389" w:rsidRDefault="00014B8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Pass the AI gun in reproductive tract on Palpation table 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7ACB" w14:textId="77777777" w:rsidR="009B3389" w:rsidRDefault="00014B89">
            <w:pPr>
              <w:spacing w:before="120" w:line="259" w:lineRule="auto"/>
              <w:ind w:right="91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Perform AI in Large ruminants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830D" w14:textId="77777777" w:rsidR="009B3389" w:rsidRDefault="00014B89">
            <w:pPr>
              <w:spacing w:before="120" w:line="259" w:lineRule="auto"/>
              <w:ind w:right="91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Perform AI in Small ruminants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8A9A" w14:textId="77777777" w:rsidR="009B3389" w:rsidRDefault="00014B89">
            <w:pPr>
              <w:spacing w:before="120" w:line="259" w:lineRule="auto"/>
              <w:ind w:right="56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Maintain Data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F99B" w14:textId="77777777" w:rsidR="009B3389" w:rsidRDefault="009B3389">
            <w:pPr>
              <w:spacing w:line="259" w:lineRule="auto"/>
              <w:ind w:left="-110"/>
              <w:rPr>
                <w:rFonts w:ascii="Arial" w:eastAsia="Arial" w:hAnsi="Arial" w:cs="Arial"/>
                <w:color w:val="000000"/>
                <w:sz w:val="18"/>
              </w:rPr>
            </w:pPr>
          </w:p>
        </w:tc>
      </w:tr>
    </w:tbl>
    <w:p w14:paraId="0280E70F" w14:textId="77777777" w:rsidR="009B3389" w:rsidRDefault="009B3389">
      <w:pPr>
        <w:spacing w:line="259" w:lineRule="auto"/>
        <w:ind w:left="360"/>
        <w:rPr>
          <w:rFonts w:ascii="Arial" w:eastAsia="Arial" w:hAnsi="Arial" w:cs="Arial"/>
          <w:color w:val="000000"/>
          <w:szCs w:val="22"/>
        </w:rPr>
      </w:pPr>
    </w:p>
    <w:p w14:paraId="262CD682" w14:textId="77777777" w:rsidR="009B3389" w:rsidRDefault="00014B89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Diagnose Pregnancy and its Complications </w:t>
      </w:r>
    </w:p>
    <w:tbl>
      <w:tblPr>
        <w:tblStyle w:val="TableGrid0"/>
        <w:tblpPr w:leftFromText="180" w:rightFromText="180" w:vertAnchor="text" w:horzAnchor="margin" w:tblpX="31" w:tblpY="117"/>
        <w:tblW w:w="10188" w:type="dxa"/>
        <w:tblInd w:w="0" w:type="dxa"/>
        <w:tblCellMar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2178"/>
        <w:gridCol w:w="3330"/>
        <w:gridCol w:w="1530"/>
        <w:gridCol w:w="1620"/>
        <w:gridCol w:w="1530"/>
      </w:tblGrid>
      <w:tr w:rsidR="001C79E9" w14:paraId="0B32A17B" w14:textId="77777777" w:rsidTr="001C79E9">
        <w:trPr>
          <w:trHeight w:val="533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0B94" w14:textId="77777777" w:rsidR="001C79E9" w:rsidRDefault="001C79E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Perform Pregnancy Diagnosis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E8C8" w14:textId="77777777" w:rsidR="001C79E9" w:rsidRDefault="001C79E9">
            <w:pPr>
              <w:spacing w:before="120" w:line="259" w:lineRule="auto"/>
              <w:ind w:right="270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Collect Samples for Pregnancy Diagnosis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2D73" w14:textId="77777777" w:rsidR="001C79E9" w:rsidRDefault="001C79E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>Identify Cystic ovary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8B16" w14:textId="77777777" w:rsidR="001C79E9" w:rsidRDefault="001C79E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Diagnose Uterine Torsion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C3EE" w14:textId="77777777" w:rsidR="001C79E9" w:rsidRDefault="001C79E9">
            <w:pPr>
              <w:spacing w:before="120" w:line="259" w:lineRule="auto"/>
              <w:rPr>
                <w:rFonts w:ascii="Arial" w:eastAsia="Arial" w:hAnsi="Arial" w:cs="Arial"/>
                <w:color w:val="000000"/>
                <w:sz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</w:rPr>
              <w:t xml:space="preserve">Handle Abortion </w:t>
            </w:r>
          </w:p>
        </w:tc>
      </w:tr>
    </w:tbl>
    <w:p w14:paraId="3069B3B1" w14:textId="77777777" w:rsidR="009B3389" w:rsidRDefault="009B3389">
      <w:pPr>
        <w:pStyle w:val="ListParagraph"/>
        <w:spacing w:after="14" w:line="250" w:lineRule="auto"/>
        <w:ind w:left="738"/>
        <w:rPr>
          <w:rFonts w:ascii="Arial" w:eastAsia="Arial" w:hAnsi="Arial" w:cs="Arial"/>
          <w:color w:val="000000"/>
          <w:sz w:val="22"/>
          <w:szCs w:val="22"/>
        </w:rPr>
      </w:pPr>
    </w:p>
    <w:p w14:paraId="621F5621" w14:textId="77777777" w:rsidR="009B3389" w:rsidRDefault="00014B89">
      <w:pPr>
        <w:pStyle w:val="Additionalinformation"/>
        <w:numPr>
          <w:ilvl w:val="0"/>
          <w:numId w:val="2"/>
        </w:numPr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Assist in Parturition and its Complications</w:t>
      </w:r>
    </w:p>
    <w:p w14:paraId="67381F1B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340"/>
        <w:gridCol w:w="2160"/>
      </w:tblGrid>
      <w:tr w:rsidR="009B3389" w14:paraId="61BDBA04" w14:textId="77777777">
        <w:trPr>
          <w:trHeight w:val="620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0E36F5" w14:textId="77777777" w:rsidR="009B3389" w:rsidRDefault="00014B89">
            <w:pPr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Prepare animal for Parturition and Manage site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5F4147" w14:textId="78D5DF9A" w:rsidR="009B3389" w:rsidRDefault="00014B89">
            <w:pPr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Correct presentation of </w:t>
            </w:r>
            <w:r w:rsidR="001C79E9">
              <w:rPr>
                <w:rFonts w:ascii="Arial" w:eastAsia="Arial" w:hAnsi="Arial" w:cs="Arial"/>
                <w:sz w:val="18"/>
              </w:rPr>
              <w:t>Fetus</w:t>
            </w:r>
            <w:r>
              <w:rPr>
                <w:rFonts w:ascii="Arial" w:eastAsia="Arial" w:hAnsi="Arial" w:cs="Arial"/>
                <w:sz w:val="18"/>
              </w:rPr>
              <w:t xml:space="preserve">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580667" w14:textId="76FA3277" w:rsidR="009B3389" w:rsidRDefault="00014B89">
            <w:pPr>
              <w:spacing w:before="120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Correct position of </w:t>
            </w:r>
            <w:r w:rsidR="001C79E9">
              <w:rPr>
                <w:rFonts w:ascii="Arial" w:eastAsia="Arial" w:hAnsi="Arial" w:cs="Arial"/>
                <w:sz w:val="18"/>
              </w:rPr>
              <w:t>Fetus</w:t>
            </w:r>
            <w:r>
              <w:rPr>
                <w:rFonts w:ascii="Arial" w:eastAsia="Arial" w:hAnsi="Arial" w:cs="Arial"/>
                <w:sz w:val="18"/>
              </w:rPr>
              <w:t xml:space="preserve">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FA6D71" w14:textId="76A38A01" w:rsidR="009B3389" w:rsidRDefault="00014B89">
            <w:pPr>
              <w:spacing w:before="120" w:after="2"/>
              <w:ind w:right="457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Correct posture of </w:t>
            </w:r>
            <w:r w:rsidR="001C79E9">
              <w:rPr>
                <w:rFonts w:ascii="Arial" w:eastAsia="Arial" w:hAnsi="Arial" w:cs="Arial"/>
                <w:sz w:val="18"/>
              </w:rPr>
              <w:t>Fetus</w:t>
            </w:r>
            <w:r>
              <w:rPr>
                <w:rFonts w:ascii="Arial" w:eastAsia="Arial" w:hAnsi="Arial" w:cs="Arial"/>
                <w:sz w:val="18"/>
              </w:rPr>
              <w:t xml:space="preserve">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456197" w14:textId="77777777" w:rsidR="009B3389" w:rsidRDefault="00014B89">
            <w:pPr>
              <w:spacing w:before="120" w:after="2"/>
              <w:ind w:right="457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Perform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Fetotomy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of macerated or mummified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Foetus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9B3389" w14:paraId="0B97DD6C" w14:textId="77777777">
        <w:trPr>
          <w:trHeight w:val="620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61554" w14:textId="77777777" w:rsidR="009B3389" w:rsidRDefault="00014B89">
            <w:pPr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Clean New born and Dam after parturition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043F" w14:textId="77777777" w:rsidR="009B3389" w:rsidRDefault="00014B89">
            <w:pPr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Dispose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off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waste material and sanitize the site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985D" w14:textId="77777777" w:rsidR="009B3389" w:rsidRDefault="00014B89">
            <w:pPr>
              <w:spacing w:before="120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Correct Uterine Prolapse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F976" w14:textId="77777777" w:rsidR="009B3389" w:rsidRDefault="00014B89">
            <w:pPr>
              <w:spacing w:before="120" w:after="2"/>
              <w:ind w:right="457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Remove Retained Placenta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D6E4" w14:textId="77777777" w:rsidR="009B3389" w:rsidRDefault="009B3389">
            <w:pPr>
              <w:spacing w:before="120" w:after="2"/>
              <w:ind w:right="457"/>
              <w:rPr>
                <w:rFonts w:ascii="Arial" w:eastAsia="Arial" w:hAnsi="Arial" w:cs="Arial"/>
                <w:sz w:val="18"/>
              </w:rPr>
            </w:pPr>
          </w:p>
        </w:tc>
      </w:tr>
    </w:tbl>
    <w:p w14:paraId="5C161D9F" w14:textId="77777777" w:rsidR="009B3389" w:rsidRDefault="009B3389">
      <w:pPr>
        <w:pStyle w:val="ListParagraph"/>
        <w:spacing w:after="240"/>
        <w:ind w:right="36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77B4F1A" w14:textId="77777777" w:rsidR="009B3389" w:rsidRDefault="009B3389">
      <w:pPr>
        <w:pStyle w:val="ListParagraph"/>
        <w:spacing w:after="14" w:line="250" w:lineRule="auto"/>
        <w:ind w:left="738"/>
        <w:rPr>
          <w:rFonts w:ascii="Arial" w:eastAsia="Arial" w:hAnsi="Arial" w:cs="Arial"/>
          <w:color w:val="000000"/>
          <w:sz w:val="22"/>
          <w:szCs w:val="22"/>
        </w:rPr>
      </w:pPr>
    </w:p>
    <w:p w14:paraId="30967954" w14:textId="77777777" w:rsidR="009B3389" w:rsidRDefault="00014B89">
      <w:pPr>
        <w:pStyle w:val="Additionalinformation"/>
        <w:numPr>
          <w:ilvl w:val="0"/>
          <w:numId w:val="2"/>
        </w:numPr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Develop Basic Computer Operating Skills</w:t>
      </w:r>
    </w:p>
    <w:p w14:paraId="17B9600A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9B3389" w14:paraId="28CD932B" w14:textId="77777777">
        <w:trPr>
          <w:trHeight w:val="431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60EEA" w14:textId="77777777" w:rsidR="009B3389" w:rsidRDefault="00014B89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sz w:val="18"/>
              </w:rPr>
              <w:t xml:space="preserve">Operate </w:t>
            </w:r>
            <w:r>
              <w:rPr>
                <w:rFonts w:ascii="Arial" w:eastAsia="Arial" w:hAnsi="Arial" w:cs="Arial"/>
                <w:sz w:val="18"/>
                <w:lang w:val="en-AU"/>
              </w:rPr>
              <w:t>MS word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6F216" w14:textId="77777777" w:rsidR="009B3389" w:rsidRDefault="00014B89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sz w:val="18"/>
              </w:rPr>
              <w:t xml:space="preserve">Operate MS Excel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0FFC" w14:textId="77777777" w:rsidR="009B3389" w:rsidRDefault="00014B89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sz w:val="18"/>
              </w:rPr>
              <w:t>Operate MS Power Point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EFCB" w14:textId="77777777" w:rsidR="009B3389" w:rsidRDefault="00014B89">
            <w:pPr>
              <w:spacing w:after="2"/>
              <w:ind w:right="457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sz w:val="18"/>
              </w:rPr>
              <w:t>Perform Browsing</w:t>
            </w:r>
            <w:r>
              <w:rPr>
                <w:rFonts w:ascii="Arial" w:eastAsia="Arial" w:hAnsi="Arial" w:cs="Arial"/>
                <w:bCs/>
                <w:sz w:val="18"/>
              </w:rPr>
              <w:t xml:space="preserve">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0FE4" w14:textId="77777777" w:rsidR="009B3389" w:rsidRDefault="00014B89">
            <w:pPr>
              <w:spacing w:after="2"/>
              <w:ind w:right="457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Cs/>
                <w:sz w:val="18"/>
              </w:rPr>
              <w:t xml:space="preserve">Print Document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71939D54" w14:textId="77777777" w:rsidR="009B3389" w:rsidRDefault="00014B89">
      <w:pPr>
        <w:pStyle w:val="ListParagraph"/>
        <w:numPr>
          <w:ilvl w:val="0"/>
          <w:numId w:val="2"/>
        </w:numPr>
        <w:spacing w:before="240" w:after="240"/>
        <w:ind w:right="3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Develop basic communication Skill.</w:t>
      </w:r>
      <w:r>
        <w:rPr>
          <w:rFonts w:ascii="Arial" w:eastAsia="Arial" w:hAnsi="Arial" w:cs="Arial"/>
          <w:sz w:val="16"/>
          <w:szCs w:val="22"/>
        </w:rPr>
        <w:tab/>
        <w:t xml:space="preserve"> </w:t>
      </w:r>
      <w:r>
        <w:rPr>
          <w:rFonts w:ascii="Arial" w:eastAsia="Arial" w:hAnsi="Arial" w:cs="Arial"/>
          <w:sz w:val="16"/>
          <w:szCs w:val="22"/>
        </w:rPr>
        <w:tab/>
      </w:r>
      <w:r>
        <w:rPr>
          <w:rFonts w:ascii="Arial" w:eastAsia="Arial" w:hAnsi="Arial" w:cs="Arial"/>
          <w:szCs w:val="22"/>
        </w:rPr>
        <w:t xml:space="preserve"> </w:t>
      </w:r>
    </w:p>
    <w:tbl>
      <w:tblPr>
        <w:tblStyle w:val="TableGrid0"/>
        <w:tblW w:w="990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070"/>
        <w:gridCol w:w="2340"/>
        <w:gridCol w:w="2520"/>
        <w:gridCol w:w="2970"/>
      </w:tblGrid>
      <w:tr w:rsidR="009B3389" w14:paraId="7BB520B4" w14:textId="77777777">
        <w:trPr>
          <w:trHeight w:val="413"/>
        </w:trPr>
        <w:tc>
          <w:tcPr>
            <w:tcW w:w="2070" w:type="dxa"/>
          </w:tcPr>
          <w:p w14:paraId="47078F02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Adopt effective Listening</w:t>
            </w:r>
          </w:p>
        </w:tc>
        <w:tc>
          <w:tcPr>
            <w:tcW w:w="2340" w:type="dxa"/>
          </w:tcPr>
          <w:p w14:paraId="0806245C" w14:textId="77777777" w:rsidR="009B3389" w:rsidRDefault="00014B89">
            <w:pPr>
              <w:tabs>
                <w:tab w:val="left" w:pos="1872"/>
              </w:tabs>
              <w:ind w:right="-2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Develop Nonverbal Communication Skill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</w:tcPr>
          <w:p w14:paraId="6EAD8EB9" w14:textId="77777777" w:rsidR="009B3389" w:rsidRDefault="00014B89">
            <w:pPr>
              <w:spacing w:after="2" w:line="239" w:lineRule="auto"/>
              <w:ind w:right="-1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Develop </w:t>
            </w:r>
            <w:hyperlink r:id="rId7" w:history="1">
              <w:r>
                <w:rPr>
                  <w:rStyle w:val="Hyperlink"/>
                  <w:rFonts w:ascii="Arial" w:eastAsia="Arial" w:hAnsi="Arial" w:cs="Arial"/>
                  <w:bCs/>
                  <w:color w:val="auto"/>
                  <w:sz w:val="18"/>
                  <w:szCs w:val="18"/>
                  <w:u w:val="none"/>
                </w:rPr>
                <w:t>verbal communication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 xml:space="preserve"> Skill</w:t>
            </w:r>
          </w:p>
        </w:tc>
        <w:tc>
          <w:tcPr>
            <w:tcW w:w="2970" w:type="dxa"/>
            <w:tcBorders>
              <w:bottom w:val="single" w:sz="4" w:space="0" w:color="000000"/>
            </w:tcBorders>
          </w:tcPr>
          <w:p w14:paraId="13493CFB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Develop Written Communication Skills</w:t>
            </w:r>
          </w:p>
        </w:tc>
      </w:tr>
    </w:tbl>
    <w:p w14:paraId="6EB48A15" w14:textId="77777777" w:rsidR="009B3389" w:rsidRDefault="009B3389">
      <w:pPr>
        <w:spacing w:after="240"/>
        <w:ind w:right="36"/>
        <w:rPr>
          <w:rFonts w:ascii="Arial" w:eastAsia="Arial" w:hAnsi="Arial" w:cs="Arial"/>
          <w:b/>
          <w:color w:val="0070C0"/>
          <w:szCs w:val="24"/>
        </w:rPr>
      </w:pPr>
    </w:p>
    <w:p w14:paraId="1F2228AA" w14:textId="77777777" w:rsidR="009B3389" w:rsidRDefault="00014B89">
      <w:pPr>
        <w:rPr>
          <w:rFonts w:ascii="Arial" w:eastAsia="Arial" w:hAnsi="Arial" w:cs="Arial"/>
          <w:b/>
          <w:color w:val="0070C0"/>
          <w:szCs w:val="24"/>
        </w:rPr>
      </w:pPr>
      <w:r>
        <w:rPr>
          <w:rFonts w:ascii="Arial" w:eastAsia="Arial" w:hAnsi="Arial" w:cs="Arial"/>
          <w:b/>
          <w:color w:val="0070C0"/>
          <w:szCs w:val="24"/>
        </w:rPr>
        <w:br w:type="page"/>
      </w:r>
    </w:p>
    <w:p w14:paraId="7C7EBDEC" w14:textId="77777777" w:rsidR="009B3389" w:rsidRDefault="00014B89">
      <w:pPr>
        <w:spacing w:after="240"/>
        <w:ind w:right="36"/>
        <w:rPr>
          <w:rFonts w:ascii="Arial" w:eastAsia="Arial" w:hAnsi="Arial" w:cs="Arial"/>
          <w:b/>
          <w:color w:val="0070C0"/>
          <w:szCs w:val="24"/>
        </w:rPr>
      </w:pPr>
      <w:r>
        <w:rPr>
          <w:rFonts w:ascii="Arial" w:eastAsia="Arial" w:hAnsi="Arial" w:cs="Arial"/>
          <w:b/>
          <w:color w:val="0070C0"/>
          <w:szCs w:val="24"/>
        </w:rPr>
        <w:t xml:space="preserve">Level-4 (Livestock Farm Assistant) </w:t>
      </w:r>
    </w:p>
    <w:p w14:paraId="25490178" w14:textId="70149AE0" w:rsidR="009B3389" w:rsidRDefault="00014B89">
      <w:pPr>
        <w:pStyle w:val="ListParagraph"/>
        <w:numPr>
          <w:ilvl w:val="0"/>
          <w:numId w:val="2"/>
        </w:numP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Perform Physical </w:t>
      </w:r>
      <w:r w:rsidR="00E92249">
        <w:rPr>
          <w:rFonts w:ascii="Arial" w:eastAsia="Arial" w:hAnsi="Arial" w:cs="Arial"/>
          <w:b/>
          <w:color w:val="000000"/>
          <w:sz w:val="22"/>
          <w:szCs w:val="22"/>
        </w:rPr>
        <w:t>Inspection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of Animals</w:t>
      </w:r>
    </w:p>
    <w:p w14:paraId="7CCA2072" w14:textId="77777777" w:rsidR="009B3389" w:rsidRDefault="009B3389">
      <w:pPr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TableGrid0"/>
        <w:tblW w:w="1008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2430"/>
        <w:gridCol w:w="1710"/>
        <w:gridCol w:w="2070"/>
        <w:gridCol w:w="1980"/>
        <w:gridCol w:w="1890"/>
      </w:tblGrid>
      <w:tr w:rsidR="009B3389" w14:paraId="7B0BAB1D" w14:textId="77777777">
        <w:trPr>
          <w:trHeight w:val="494"/>
        </w:trPr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4BBD08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bCs/>
                <w:sz w:val="18"/>
              </w:rPr>
            </w:pPr>
            <w:r>
              <w:rPr>
                <w:rFonts w:ascii="Arial" w:eastAsia="Arial" w:hAnsi="Arial" w:cs="Arial"/>
                <w:bCs/>
                <w:sz w:val="18"/>
              </w:rPr>
              <w:t>Record Temperature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9FD36C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bCs/>
                <w:sz w:val="18"/>
              </w:rPr>
            </w:pPr>
            <w:r>
              <w:rPr>
                <w:rFonts w:ascii="Arial" w:eastAsia="Arial" w:hAnsi="Arial" w:cs="Arial"/>
                <w:bCs/>
                <w:sz w:val="18"/>
              </w:rPr>
              <w:t xml:space="preserve">Record Pulse </w:t>
            </w:r>
            <w:r w:rsidR="00C8322F">
              <w:rPr>
                <w:rFonts w:ascii="Arial" w:eastAsia="Arial" w:hAnsi="Arial" w:cs="Arial"/>
                <w:bCs/>
                <w:sz w:val="18"/>
              </w:rPr>
              <w:t>rate and heart beat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7E7EEB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bCs/>
                <w:sz w:val="18"/>
              </w:rPr>
            </w:pPr>
            <w:r>
              <w:rPr>
                <w:rFonts w:ascii="Arial" w:eastAsia="Arial" w:hAnsi="Arial" w:cs="Arial"/>
                <w:bCs/>
                <w:sz w:val="18"/>
              </w:rPr>
              <w:t>Record Respiration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7EF69" w14:textId="0158B9CE" w:rsidR="009B3389" w:rsidRDefault="00014B89">
            <w:pPr>
              <w:spacing w:line="259" w:lineRule="auto"/>
              <w:rPr>
                <w:rFonts w:ascii="Arial" w:eastAsia="Arial" w:hAnsi="Arial" w:cs="Arial"/>
                <w:bCs/>
                <w:sz w:val="18"/>
              </w:rPr>
            </w:pPr>
            <w:r>
              <w:rPr>
                <w:rFonts w:ascii="Arial" w:eastAsia="Arial" w:hAnsi="Arial" w:cs="Arial"/>
                <w:bCs/>
                <w:sz w:val="18"/>
              </w:rPr>
              <w:t xml:space="preserve">Check </w:t>
            </w:r>
            <w:r w:rsidR="001C79E9">
              <w:rPr>
                <w:rFonts w:ascii="Arial" w:eastAsia="Arial" w:hAnsi="Arial" w:cs="Arial"/>
                <w:bCs/>
                <w:sz w:val="18"/>
              </w:rPr>
              <w:t>h</w:t>
            </w:r>
            <w:r>
              <w:rPr>
                <w:rFonts w:ascii="Arial" w:eastAsia="Arial" w:hAnsi="Arial" w:cs="Arial"/>
                <w:bCs/>
                <w:sz w:val="18"/>
              </w:rPr>
              <w:t xml:space="preserve">ydration </w:t>
            </w:r>
            <w:r w:rsidR="003372CE">
              <w:rPr>
                <w:rFonts w:ascii="Arial" w:eastAsia="Arial" w:hAnsi="Arial" w:cs="Arial"/>
                <w:bCs/>
                <w:sz w:val="18"/>
              </w:rPr>
              <w:t>status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08860E" w14:textId="77777777" w:rsidR="009B3389" w:rsidRDefault="00014B89">
            <w:pPr>
              <w:spacing w:line="259" w:lineRule="auto"/>
              <w:ind w:right="89"/>
              <w:rPr>
                <w:rFonts w:ascii="Arial" w:eastAsia="Arial" w:hAnsi="Arial" w:cs="Arial"/>
                <w:bCs/>
                <w:sz w:val="18"/>
              </w:rPr>
            </w:pPr>
            <w:r>
              <w:rPr>
                <w:rFonts w:ascii="Arial" w:eastAsia="Arial" w:hAnsi="Arial" w:cs="Arial"/>
                <w:bCs/>
                <w:sz w:val="18"/>
              </w:rPr>
              <w:t xml:space="preserve">Check Body Conformation </w:t>
            </w:r>
          </w:p>
        </w:tc>
      </w:tr>
    </w:tbl>
    <w:p w14:paraId="09B06442" w14:textId="77777777" w:rsidR="009B3389" w:rsidRDefault="009B3389">
      <w:pPr>
        <w:rPr>
          <w:rFonts w:ascii="Arial" w:hAnsi="Arial" w:cs="Arial"/>
          <w:b/>
          <w:sz w:val="22"/>
          <w:szCs w:val="22"/>
        </w:rPr>
      </w:pPr>
    </w:p>
    <w:p w14:paraId="4F030108" w14:textId="77777777" w:rsidR="009B3389" w:rsidRDefault="00014B89">
      <w:pPr>
        <w:pStyle w:val="ListParagraph"/>
        <w:numPr>
          <w:ilvl w:val="0"/>
          <w:numId w:val="2"/>
        </w:numP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Perform </w:t>
      </w:r>
      <w:bookmarkStart w:id="0" w:name="_Hlk96767821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Basic Farm Practices </w:t>
      </w:r>
      <w:bookmarkEnd w:id="0"/>
    </w:p>
    <w:p w14:paraId="414B6D91" w14:textId="77777777" w:rsidR="009B3389" w:rsidRDefault="009B3389">
      <w:pPr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350"/>
        <w:gridCol w:w="1710"/>
        <w:gridCol w:w="1530"/>
        <w:gridCol w:w="1530"/>
        <w:gridCol w:w="2070"/>
        <w:gridCol w:w="1800"/>
      </w:tblGrid>
      <w:tr w:rsidR="001C79E9" w14:paraId="7B78D3C6" w14:textId="17F2ED95" w:rsidTr="001C79E9">
        <w:trPr>
          <w:trHeight w:val="120"/>
        </w:trPr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B72F78" w14:textId="77777777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Trim Hooves of animals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A4AF43" w14:textId="77777777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Dehorning the Livestock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E47EAC" w14:textId="77777777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Shearing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DC6474" w14:textId="77777777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Perform Ear tagging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06730E" w14:textId="77777777" w:rsidR="001C79E9" w:rsidRDefault="001C79E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Branding of animal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9136DB" w14:textId="3EF66AC6" w:rsidR="001C79E9" w:rsidRDefault="001C79E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Tail docking</w:t>
            </w:r>
          </w:p>
        </w:tc>
      </w:tr>
      <w:tr w:rsidR="001C79E9" w14:paraId="2B668D0C" w14:textId="26F26593" w:rsidTr="001C79E9">
        <w:trPr>
          <w:trHeight w:val="301"/>
        </w:trPr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3E26" w14:textId="2A31437A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354F" w14:textId="6F347A78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FB0D" w14:textId="77777777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dipping of animal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1C61" w14:textId="77777777" w:rsidR="001C79E9" w:rsidRDefault="001C79E9" w:rsidP="001C79E9">
            <w:pPr>
              <w:spacing w:after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Measure weight of livestock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9C56" w14:textId="77777777" w:rsidR="001C79E9" w:rsidRDefault="001C79E9" w:rsidP="001C79E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Maintain CIP (Clean in Place)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6F1A" w14:textId="77777777" w:rsidR="001C79E9" w:rsidRDefault="001C79E9" w:rsidP="001C79E9">
            <w:pPr>
              <w:tabs>
                <w:tab w:val="left" w:pos="1966"/>
              </w:tabs>
              <w:spacing w:before="120"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83DDE4D" w14:textId="77777777" w:rsidR="009B3389" w:rsidRDefault="009B3389">
      <w:pPr>
        <w:pStyle w:val="Additionalinformation"/>
        <w:spacing w:before="0" w:after="0"/>
        <w:jc w:val="left"/>
      </w:pPr>
    </w:p>
    <w:p w14:paraId="4D10DE2C" w14:textId="77777777" w:rsidR="009B3389" w:rsidRDefault="00014B89">
      <w:pPr>
        <w:pStyle w:val="Additionalinformation"/>
        <w:numPr>
          <w:ilvl w:val="0"/>
          <w:numId w:val="2"/>
        </w:numPr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Perform Sampling</w:t>
      </w:r>
    </w:p>
    <w:p w14:paraId="1B280E63" w14:textId="77777777" w:rsidR="009B3389" w:rsidRDefault="009B3389">
      <w:pPr>
        <w:pStyle w:val="Additionalinformation"/>
        <w:spacing w:before="0" w:after="0"/>
        <w:ind w:firstLine="6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9B3389" w14:paraId="56813863" w14:textId="77777777">
        <w:trPr>
          <w:trHeight w:val="476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BC9B9E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Collect Nasal Sample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AAEA51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Collect Blood Sample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EC112D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Collect Tissue Sample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5BA677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Collect Urine Sample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0E0923" w14:textId="77777777" w:rsidR="009B3389" w:rsidRDefault="00014B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Collect Fecal Sample</w:t>
            </w:r>
          </w:p>
        </w:tc>
      </w:tr>
      <w:tr w:rsidR="009B3389" w14:paraId="050D1E60" w14:textId="77777777">
        <w:trPr>
          <w:trHeight w:val="449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2268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Perform Skin Scrapping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AD99" w14:textId="77777777" w:rsidR="009B3389" w:rsidRDefault="00F71EC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Collect Sample from Farm Premises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9ACC" w14:textId="77777777" w:rsidR="009B3389" w:rsidRDefault="009B33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8A9B" w14:textId="77777777" w:rsidR="009B3389" w:rsidRDefault="009B33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37F2" w14:textId="77777777" w:rsidR="009B3389" w:rsidRDefault="009B33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3530C15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p w14:paraId="04037F36" w14:textId="77777777" w:rsidR="009B3389" w:rsidRDefault="00014B89">
      <w:pPr>
        <w:pStyle w:val="Additionalinformation"/>
        <w:numPr>
          <w:ilvl w:val="0"/>
          <w:numId w:val="2"/>
        </w:numPr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  <w:bookmarkStart w:id="1" w:name="_Hlk96767877"/>
      <w:r>
        <w:rPr>
          <w:rFonts w:ascii="Arial" w:eastAsia="Arial" w:hAnsi="Arial" w:cs="Arial"/>
          <w:color w:val="000000"/>
          <w:sz w:val="22"/>
          <w:szCs w:val="22"/>
        </w:rPr>
        <w:t>Preserve and transport Sample</w:t>
      </w:r>
    </w:p>
    <w:bookmarkEnd w:id="1"/>
    <w:p w14:paraId="1533FE95" w14:textId="77777777" w:rsidR="009B3389" w:rsidRDefault="009B3389">
      <w:pPr>
        <w:pStyle w:val="Additionalinformation"/>
        <w:spacing w:before="0" w:after="0"/>
        <w:ind w:left="72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9B3389" w14:paraId="07A5EA93" w14:textId="77777777">
        <w:trPr>
          <w:trHeight w:val="476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BA43F1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Preserve Nasal Sample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CD35AA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Preserve Blood Sample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08EAE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Preserve Tissue Sample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BE6D79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Preserve Urine Sample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7A80A4" w14:textId="77777777" w:rsidR="009B3389" w:rsidRDefault="00014B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Preserve Fecal Sample</w:t>
            </w:r>
          </w:p>
        </w:tc>
      </w:tr>
      <w:tr w:rsidR="009B3389" w14:paraId="51E19E42" w14:textId="77777777" w:rsidTr="001C79E9">
        <w:trPr>
          <w:trHeight w:val="485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B876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Preserve Skin Scrapping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3D0B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Preserve Swab test to culture organism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8EFC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Pack and Label Sample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4F0A" w14:textId="77777777" w:rsidR="009B3389" w:rsidRDefault="009B33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DEEB" w14:textId="77777777" w:rsidR="009B3389" w:rsidRDefault="009B33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7812F5A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p w14:paraId="120286AF" w14:textId="77777777" w:rsidR="009B3389" w:rsidRDefault="00014B89">
      <w:pPr>
        <w:pStyle w:val="Additionalinformation"/>
        <w:numPr>
          <w:ilvl w:val="0"/>
          <w:numId w:val="2"/>
        </w:numPr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Maintain Farm tools and equipment</w:t>
      </w:r>
    </w:p>
    <w:p w14:paraId="05F5AC23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2700"/>
        <w:gridCol w:w="2070"/>
        <w:gridCol w:w="1530"/>
        <w:gridCol w:w="2070"/>
      </w:tblGrid>
      <w:tr w:rsidR="009B3389" w14:paraId="5705DFBB" w14:textId="77777777" w:rsidTr="001C79E9">
        <w:trPr>
          <w:trHeight w:val="467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D975E9" w14:textId="77777777" w:rsidR="009B3389" w:rsidRDefault="00322B9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Maintain 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>Farm Tools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8D3226" w14:textId="77777777" w:rsidR="009B3389" w:rsidRDefault="00322B9E" w:rsidP="00322B9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Maintain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Surgical Instrument and Equipment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C9D916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Sterilize Surgical Instruments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99EF71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Disinfect Farm Tools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83A2B5" w14:textId="77777777" w:rsidR="009B3389" w:rsidRDefault="00014B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Maintain Record of tools and equipment</w:t>
            </w:r>
          </w:p>
        </w:tc>
      </w:tr>
    </w:tbl>
    <w:p w14:paraId="1764EAF1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p w14:paraId="65C6AE12" w14:textId="77777777" w:rsidR="00E92249" w:rsidRDefault="00E92249" w:rsidP="00E92249">
      <w:pPr>
        <w:pStyle w:val="Additionalinformation"/>
        <w:numPr>
          <w:ilvl w:val="0"/>
          <w:numId w:val="2"/>
        </w:numPr>
        <w:spacing w:before="0" w:after="0"/>
        <w:jc w:val="left"/>
      </w:pPr>
      <w:r>
        <w:rPr>
          <w:rFonts w:ascii="Arial" w:eastAsia="Arial" w:hAnsi="Arial" w:cs="Arial"/>
          <w:color w:val="000000"/>
          <w:sz w:val="22"/>
          <w:szCs w:val="22"/>
        </w:rPr>
        <w:t>Perform Feed Management</w:t>
      </w:r>
      <w:r>
        <w:t xml:space="preserve"> </w:t>
      </w:r>
    </w:p>
    <w:p w14:paraId="1210E3A6" w14:textId="77777777" w:rsidR="00E92249" w:rsidRDefault="00E92249" w:rsidP="00E92249">
      <w:pPr>
        <w:pStyle w:val="Additionalinformation"/>
        <w:spacing w:before="0" w:after="0"/>
        <w:jc w:val="left"/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E92249" w14:paraId="4DC7184C" w14:textId="77777777" w:rsidTr="00FA31C9">
        <w:trPr>
          <w:trHeight w:val="404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FA1B7E" w14:textId="77777777" w:rsidR="00E92249" w:rsidRDefault="00E92249" w:rsidP="00FA31C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bookmarkStart w:id="2" w:name="_Hlk96365366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Make Silage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FD6F7E" w14:textId="77777777" w:rsidR="00E92249" w:rsidRDefault="00E92249" w:rsidP="00FA31C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Make Forages and Hay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AAE986" w14:textId="77777777" w:rsidR="00E92249" w:rsidRDefault="00E92249" w:rsidP="00FA31C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Prepare balanced Ration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CD8EB9" w14:textId="77777777" w:rsidR="00E92249" w:rsidRDefault="00E92249" w:rsidP="00FA31C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Urea treatment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E92F44" w14:textId="77777777" w:rsidR="00E92249" w:rsidRDefault="00E92249" w:rsidP="00FA31C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Prepare Urea Molasses block</w:t>
            </w:r>
          </w:p>
        </w:tc>
      </w:tr>
      <w:tr w:rsidR="00E92249" w14:paraId="0542C862" w14:textId="77777777" w:rsidTr="00FA31C9">
        <w:trPr>
          <w:trHeight w:val="431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F838" w14:textId="77777777" w:rsidR="00E92249" w:rsidRDefault="00E92249" w:rsidP="00FA31C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Operate Feed mixing van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69AB" w14:textId="77777777" w:rsidR="00E92249" w:rsidRDefault="00E92249" w:rsidP="00FA31C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791F" w14:textId="77777777" w:rsidR="00E92249" w:rsidRDefault="00E92249" w:rsidP="00FA31C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7659" w14:textId="77777777" w:rsidR="00E92249" w:rsidRDefault="00E92249" w:rsidP="00FA31C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2E3E" w14:textId="77777777" w:rsidR="00E92249" w:rsidRDefault="00E92249" w:rsidP="00FA31C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bookmarkEnd w:id="2"/>
    </w:tbl>
    <w:p w14:paraId="15950057" w14:textId="77777777" w:rsidR="0023550A" w:rsidRDefault="0023550A" w:rsidP="00E92249">
      <w:pPr>
        <w:pStyle w:val="Additionalinformation"/>
        <w:spacing w:before="0" w:after="0"/>
        <w:ind w:left="72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p w14:paraId="103AB870" w14:textId="77777777" w:rsidR="0023550A" w:rsidRDefault="0023550A" w:rsidP="0023550A">
      <w:pPr>
        <w:pStyle w:val="Additionalinformation"/>
        <w:numPr>
          <w:ilvl w:val="0"/>
          <w:numId w:val="2"/>
        </w:numPr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Implement Animal Welfare and regulations</w:t>
      </w:r>
    </w:p>
    <w:p w14:paraId="37C26852" w14:textId="77777777" w:rsidR="0023550A" w:rsidRDefault="0023550A" w:rsidP="0023550A">
      <w:pPr>
        <w:pStyle w:val="Additionalinformation"/>
        <w:spacing w:before="0" w:after="0"/>
        <w:ind w:left="72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23550A" w14:paraId="08CF49E6" w14:textId="77777777" w:rsidTr="0032454A">
        <w:trPr>
          <w:trHeight w:val="395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28DE24" w14:textId="77777777" w:rsidR="0023550A" w:rsidRDefault="0023550A" w:rsidP="0032454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Freedom from hunger and thirst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DEE871" w14:textId="77777777" w:rsidR="0023550A" w:rsidRDefault="0023550A" w:rsidP="0032454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Freedom from Discomfort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87F6F8" w14:textId="77777777" w:rsidR="0023550A" w:rsidRDefault="0023550A" w:rsidP="0032454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Freedom from Pain, injury and disease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1A393F" w14:textId="77777777" w:rsidR="0023550A" w:rsidRDefault="0023550A" w:rsidP="0032454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Freedom to express normal Behavior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1305B9" w14:textId="77777777" w:rsidR="0023550A" w:rsidRDefault="0023550A" w:rsidP="0032454A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Freedom from fear</w:t>
            </w:r>
          </w:p>
        </w:tc>
      </w:tr>
    </w:tbl>
    <w:p w14:paraId="38F339B7" w14:textId="44DAB66B" w:rsidR="00E92249" w:rsidRDefault="00014B89" w:rsidP="00E92249">
      <w:pPr>
        <w:pStyle w:val="Additionalinformation"/>
        <w:spacing w:before="0" w:after="0"/>
        <w:ind w:left="720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bookmarkStart w:id="3" w:name="_Hlk96767949"/>
    </w:p>
    <w:p w14:paraId="7BE3B0BC" w14:textId="2DDE01AE" w:rsidR="009B3389" w:rsidRDefault="00014B89" w:rsidP="0023550A">
      <w:pPr>
        <w:pStyle w:val="Additionalinformation"/>
        <w:numPr>
          <w:ilvl w:val="0"/>
          <w:numId w:val="2"/>
        </w:numPr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Perform Identification of Basic Drugs </w:t>
      </w:r>
      <w:bookmarkEnd w:id="3"/>
    </w:p>
    <w:p w14:paraId="690018C0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9B3389" w14:paraId="10D68C02" w14:textId="77777777">
        <w:trPr>
          <w:trHeight w:val="224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C272B7" w14:textId="77777777" w:rsidR="009B3389" w:rsidRDefault="00322B9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Manage 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>NSAIDS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B79EB7" w14:textId="77777777" w:rsidR="009B3389" w:rsidRDefault="00322B9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Manage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Steroids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5089DA" w14:textId="77777777" w:rsidR="009B3389" w:rsidRDefault="00322B9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Manage 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>Antibiotics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C552F3" w14:textId="5907C712" w:rsidR="009B3389" w:rsidRDefault="00C923E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Manage Antiparasitic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0C1D8D" w14:textId="77777777" w:rsidR="009B3389" w:rsidRDefault="00322B9E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Manage 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>Antifungal</w:t>
            </w:r>
          </w:p>
        </w:tc>
      </w:tr>
      <w:tr w:rsidR="009B3389" w14:paraId="4B87521C" w14:textId="77777777">
        <w:trPr>
          <w:trHeight w:val="431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DDC7" w14:textId="20B320DA" w:rsidR="009B3389" w:rsidRDefault="00C923E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Manage Ethnomedicines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E5D8" w14:textId="0447EC8C" w:rsidR="009B3389" w:rsidRDefault="00C923E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Manage Antidote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8568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Prepare Ointments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BD05" w14:textId="77777777" w:rsidR="009B3389" w:rsidRDefault="009B33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6BA4" w14:textId="77777777" w:rsidR="009B3389" w:rsidRDefault="009B33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165ECB7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p w14:paraId="5E36FB93" w14:textId="77777777" w:rsidR="009B3389" w:rsidRDefault="00014B89" w:rsidP="0023550A">
      <w:pPr>
        <w:pStyle w:val="Additionalinformation"/>
        <w:numPr>
          <w:ilvl w:val="0"/>
          <w:numId w:val="2"/>
        </w:numPr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Perform Medication</w:t>
      </w:r>
    </w:p>
    <w:p w14:paraId="7E5E2119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9B3389" w14:paraId="7F9AC85D" w14:textId="77777777">
        <w:trPr>
          <w:trHeight w:val="611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28AF18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Oral medication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D22507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intramuscular medication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E35A60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Intravenous medication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0F1719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Sub cutaneous medication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F60E98" w14:textId="77777777" w:rsidR="009B3389" w:rsidRDefault="00014B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Intradermal medication</w:t>
            </w:r>
          </w:p>
        </w:tc>
      </w:tr>
      <w:tr w:rsidR="009B3389" w14:paraId="7F1CA3F5" w14:textId="77777777">
        <w:trPr>
          <w:trHeight w:val="620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058E3F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Topical medication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2EE779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Intranasal medication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72C5AE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Intrarectal medication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166AF1" w14:textId="77777777" w:rsidR="009B3389" w:rsidRDefault="00014B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Intraperitoneal medication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18B60" w14:textId="77777777" w:rsidR="009B3389" w:rsidRDefault="00014B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Sublingual medication</w:t>
            </w:r>
          </w:p>
        </w:tc>
      </w:tr>
      <w:tr w:rsidR="009B3389" w14:paraId="662AD364" w14:textId="77777777">
        <w:trPr>
          <w:trHeight w:val="620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F627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Intramammary medication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EB4A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Intrauterine medication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6DC4" w14:textId="77777777" w:rsidR="009B3389" w:rsidRDefault="009B33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EA05" w14:textId="77777777" w:rsidR="009B3389" w:rsidRDefault="009B33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985D" w14:textId="77777777" w:rsidR="009B3389" w:rsidRDefault="009B33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3FC9898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p w14:paraId="5C76BCF5" w14:textId="77777777" w:rsidR="009B3389" w:rsidRDefault="00014B89" w:rsidP="0023550A">
      <w:pPr>
        <w:pStyle w:val="Additionalinformation"/>
        <w:numPr>
          <w:ilvl w:val="0"/>
          <w:numId w:val="2"/>
        </w:numPr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Perform Farm Management</w:t>
      </w:r>
    </w:p>
    <w:p w14:paraId="523BF69E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0"/>
        <w:tblW w:w="1017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1620"/>
        <w:gridCol w:w="1530"/>
        <w:gridCol w:w="1530"/>
      </w:tblGrid>
      <w:tr w:rsidR="009B3389" w14:paraId="731050AB" w14:textId="77777777">
        <w:trPr>
          <w:trHeight w:val="431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0EFA7" w14:textId="068B2A92" w:rsidR="009B3389" w:rsidRDefault="004B019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Maintain 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>Biosecurity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A6B4DB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Quarantine New Herd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751192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Keep Daily Record of animals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2FE9FB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Maintain Culling Pen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2FF0CA" w14:textId="77777777" w:rsidR="009B3389" w:rsidRDefault="00014B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Clean and wash the Farm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354E7A" w14:textId="77777777" w:rsidR="009B3389" w:rsidRDefault="00014B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Deploy Farm Staff</w:t>
            </w:r>
          </w:p>
        </w:tc>
      </w:tr>
    </w:tbl>
    <w:p w14:paraId="53F3B2B8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p w14:paraId="471C2DC3" w14:textId="77777777" w:rsidR="009B3389" w:rsidRDefault="00014B89" w:rsidP="0023550A">
      <w:pPr>
        <w:pStyle w:val="Additionalinformation"/>
        <w:numPr>
          <w:ilvl w:val="0"/>
          <w:numId w:val="2"/>
        </w:numPr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Maintain Record </w:t>
      </w:r>
    </w:p>
    <w:p w14:paraId="1F14616B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890"/>
        <w:gridCol w:w="990"/>
        <w:gridCol w:w="1440"/>
        <w:gridCol w:w="1890"/>
        <w:gridCol w:w="1710"/>
        <w:gridCol w:w="2070"/>
      </w:tblGrid>
      <w:tr w:rsidR="009B3389" w14:paraId="079A1715" w14:textId="77777777">
        <w:trPr>
          <w:trHeight w:val="386"/>
        </w:trPr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E9F599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Maintain Feed Record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7FE379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Maintain Herd Record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465A39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Maintain Production Record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FFF833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Maintain Medicine Record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E19EE9" w14:textId="77777777" w:rsidR="009B3389" w:rsidRDefault="00014B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Maintain Expenditure Record </w:t>
            </w:r>
          </w:p>
        </w:tc>
      </w:tr>
      <w:tr w:rsidR="00CB701A" w14:paraId="550EFD5D" w14:textId="77777777" w:rsidTr="00B434C7">
        <w:trPr>
          <w:trHeight w:val="224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2A37" w14:textId="77777777" w:rsidR="00CB701A" w:rsidRDefault="00CB701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Maintain parturition Record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528E" w14:textId="77777777" w:rsidR="00CB701A" w:rsidRDefault="00CB701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Maintain Pedigree Record 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CB81" w14:textId="77777777" w:rsidR="00CB701A" w:rsidRDefault="00CB701A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B1AA909" w14:textId="77777777" w:rsidR="009B3389" w:rsidRDefault="009B3389">
      <w:pPr>
        <w:pStyle w:val="Additionalinformation"/>
        <w:spacing w:before="0" w:after="0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p w14:paraId="08D3865B" w14:textId="77777777" w:rsidR="009B3389" w:rsidRDefault="00014B89" w:rsidP="0023550A">
      <w:pPr>
        <w:pStyle w:val="ListParagraph"/>
        <w:numPr>
          <w:ilvl w:val="0"/>
          <w:numId w:val="2"/>
        </w:numPr>
        <w:rPr>
          <w:b/>
          <w:sz w:val="28"/>
        </w:rPr>
      </w:pPr>
      <w:r>
        <w:rPr>
          <w:rFonts w:ascii="Arial" w:eastAsia="Arial" w:hAnsi="Arial" w:cs="Arial"/>
          <w:b/>
          <w:sz w:val="22"/>
          <w:szCs w:val="22"/>
        </w:rPr>
        <w:t xml:space="preserve"> Develop Professionalism</w:t>
      </w:r>
    </w:p>
    <w:p w14:paraId="35D5FA7F" w14:textId="77777777" w:rsidR="009B3389" w:rsidRDefault="009B3389">
      <w:pPr>
        <w:pStyle w:val="ListParagraph"/>
        <w:rPr>
          <w:b/>
          <w:sz w:val="28"/>
        </w:rPr>
      </w:pPr>
    </w:p>
    <w:tbl>
      <w:tblPr>
        <w:tblStyle w:val="TableGrid4"/>
        <w:tblW w:w="10098" w:type="dxa"/>
        <w:tblInd w:w="0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458"/>
        <w:gridCol w:w="1530"/>
        <w:gridCol w:w="900"/>
        <w:gridCol w:w="2340"/>
        <w:gridCol w:w="1080"/>
        <w:gridCol w:w="1350"/>
        <w:gridCol w:w="1440"/>
      </w:tblGrid>
      <w:tr w:rsidR="009B3389" w14:paraId="167F07F4" w14:textId="77777777">
        <w:trPr>
          <w:trHeight w:val="386"/>
        </w:trPr>
        <w:tc>
          <w:tcPr>
            <w:tcW w:w="14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F79EC5" w14:textId="0291D5E2" w:rsidR="009B3389" w:rsidRDefault="00C923EA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Demonstrate work</w:t>
            </w:r>
            <w:r w:rsidR="00014B89">
              <w:rPr>
                <w:rFonts w:ascii="Arial" w:hAnsi="Arial" w:cs="Arial"/>
                <w:sz w:val="18"/>
                <w:szCs w:val="18"/>
              </w:rPr>
              <w:t xml:space="preserve"> ethic</w:t>
            </w:r>
            <w:r w:rsidR="00CB701A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2D417" w14:textId="77777777" w:rsidR="009B3389" w:rsidRDefault="00014B8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 xml:space="preserve">Resolve problems or disagreements with others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DF5F2F" w14:textId="77777777" w:rsidR="009B3389" w:rsidRDefault="00014B8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>Participate in professional development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53460B" w14:textId="77777777" w:rsidR="009B3389" w:rsidRDefault="00014B89">
            <w:pPr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Work in team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B30823" w14:textId="77777777" w:rsidR="009B3389" w:rsidRDefault="00014B89">
            <w:pPr>
              <w:ind w:right="-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>Work independently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4BEF05" w14:textId="77777777" w:rsidR="009B3389" w:rsidRDefault="00014B89">
            <w:pPr>
              <w:ind w:right="111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>Interpret</w:t>
            </w:r>
          </w:p>
          <w:p w14:paraId="451D7785" w14:textId="77777777" w:rsidR="009B3389" w:rsidRDefault="00014B8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 xml:space="preserve">documentation  </w:t>
            </w:r>
          </w:p>
        </w:tc>
      </w:tr>
      <w:tr w:rsidR="009B3389" w14:paraId="4E2B985C" w14:textId="77777777">
        <w:trPr>
          <w:trHeight w:val="431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DEEE" w14:textId="77777777" w:rsidR="009B3389" w:rsidRDefault="00014B89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sz w:val="18"/>
              </w:rPr>
              <w:t>Interpret rules and regulation of regulatory authorities</w:t>
            </w:r>
          </w:p>
        </w:tc>
        <w:tc>
          <w:tcPr>
            <w:tcW w:w="7110" w:type="dxa"/>
            <w:gridSpan w:val="5"/>
            <w:tcBorders>
              <w:top w:val="single" w:sz="4" w:space="0" w:color="auto"/>
              <w:left w:val="single" w:sz="4" w:space="0" w:color="000000"/>
            </w:tcBorders>
          </w:tcPr>
          <w:p w14:paraId="79550848" w14:textId="77777777" w:rsidR="009B3389" w:rsidRDefault="009B3389">
            <w:pPr>
              <w:ind w:right="111"/>
              <w:rPr>
                <w:rFonts w:ascii="Arial" w:eastAsia="Arial" w:hAnsi="Arial" w:cs="Arial"/>
                <w:b/>
                <w:sz w:val="18"/>
              </w:rPr>
            </w:pPr>
          </w:p>
        </w:tc>
      </w:tr>
    </w:tbl>
    <w:p w14:paraId="7980D1F7" w14:textId="77777777" w:rsidR="009B3389" w:rsidRDefault="009B3389">
      <w:pPr>
        <w:pStyle w:val="Additionalinformation"/>
        <w:spacing w:before="0" w:after="0"/>
        <w:jc w:val="left"/>
      </w:pPr>
    </w:p>
    <w:p w14:paraId="5E03FB0C" w14:textId="77777777" w:rsidR="009B3389" w:rsidRDefault="00014B89" w:rsidP="0023550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Develop Entrepreneurial Skills</w:t>
      </w:r>
    </w:p>
    <w:tbl>
      <w:tblPr>
        <w:tblStyle w:val="TableGrid0"/>
        <w:tblpPr w:leftFromText="180" w:rightFromText="180" w:vertAnchor="text" w:horzAnchor="margin" w:tblpY="273"/>
        <w:tblW w:w="10098" w:type="dxa"/>
        <w:tblInd w:w="0" w:type="dxa"/>
        <w:tblCellMar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1458"/>
        <w:gridCol w:w="720"/>
        <w:gridCol w:w="1620"/>
        <w:gridCol w:w="1440"/>
        <w:gridCol w:w="1080"/>
        <w:gridCol w:w="1620"/>
        <w:gridCol w:w="2160"/>
      </w:tblGrid>
      <w:tr w:rsidR="009B3389" w14:paraId="26E09A54" w14:textId="77777777">
        <w:trPr>
          <w:trHeight w:val="53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E130" w14:textId="77777777" w:rsidR="009B3389" w:rsidRDefault="00014B89">
            <w:pPr>
              <w:spacing w:line="241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Conduct </w:t>
            </w:r>
            <w:r>
              <w:rPr>
                <w:rFonts w:ascii="Arial" w:hAnsi="Arial" w:cs="Arial"/>
                <w:sz w:val="18"/>
                <w:szCs w:val="18"/>
              </w:rPr>
              <w:t>Market survey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C282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Establish Business opportunities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C76D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Seek for required funds to establish the business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5E09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Prepare </w:t>
            </w:r>
            <w:r>
              <w:rPr>
                <w:rFonts w:ascii="Arial" w:hAnsi="Arial"/>
                <w:sz w:val="18"/>
                <w:szCs w:val="18"/>
              </w:rPr>
              <w:t>Business plan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7D5F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Implement marketing activities</w:t>
            </w:r>
            <w:r>
              <w:rPr>
                <w:rFonts w:ascii="Arial" w:eastAsia="Cambria" w:hAnsi="Arial" w:cstheme="minorBidi"/>
                <w:sz w:val="22"/>
              </w:rPr>
              <w:t xml:space="preserve">  </w:t>
            </w:r>
          </w:p>
        </w:tc>
      </w:tr>
      <w:tr w:rsidR="009B3389" w14:paraId="7855C0E1" w14:textId="77777777">
        <w:trPr>
          <w:trHeight w:val="440"/>
        </w:trPr>
        <w:tc>
          <w:tcPr>
            <w:tcW w:w="2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42E3" w14:textId="77777777" w:rsidR="009B3389" w:rsidRDefault="00014B89">
            <w:pPr>
              <w:spacing w:line="241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Evaluate marketing performance.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C50B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Develop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Business promotion technique</w:t>
            </w:r>
            <w:r>
              <w:rPr>
                <w:rFonts w:ascii="Arial" w:eastAsiaTheme="minorEastAsia" w:hAnsi="Arial" w:cstheme="minorBidi"/>
                <w:bCs/>
                <w:sz w:val="22"/>
                <w:lang w:val="en-GB"/>
              </w:rPr>
              <w:t xml:space="preserve">  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3B3F" w14:textId="77777777" w:rsidR="009B3389" w:rsidRDefault="00014B89">
            <w:pPr>
              <w:spacing w:line="259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Develop Business competition Skills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</w:tcBorders>
          </w:tcPr>
          <w:p w14:paraId="0E94AA4B" w14:textId="77777777" w:rsidR="009B3389" w:rsidRDefault="009B3389">
            <w:pPr>
              <w:spacing w:line="259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0CD57C71" w14:textId="77777777" w:rsidR="009B3389" w:rsidRDefault="009B3389">
      <w:pPr>
        <w:pStyle w:val="Additionalinformation"/>
        <w:spacing w:before="0" w:after="0"/>
        <w:jc w:val="left"/>
      </w:pPr>
    </w:p>
    <w:p w14:paraId="7513A289" w14:textId="77777777" w:rsidR="009B3389" w:rsidRDefault="00014B89">
      <w:pPr>
        <w:spacing w:after="240"/>
        <w:ind w:right="36"/>
        <w:rPr>
          <w:rFonts w:ascii="Arial" w:eastAsia="Arial" w:hAnsi="Arial" w:cs="Arial"/>
          <w:b/>
          <w:color w:val="0070C0"/>
          <w:szCs w:val="24"/>
        </w:rPr>
      </w:pPr>
      <w:r>
        <w:rPr>
          <w:rFonts w:ascii="Arial" w:eastAsia="Arial" w:hAnsi="Arial" w:cs="Arial"/>
          <w:b/>
          <w:color w:val="0070C0"/>
          <w:szCs w:val="24"/>
        </w:rPr>
        <w:t xml:space="preserve">Level-5 (Livestock Farm Supervisor) </w:t>
      </w:r>
    </w:p>
    <w:p w14:paraId="0D4F5769" w14:textId="33A6BB60" w:rsidR="009B3389" w:rsidRDefault="00014B89" w:rsidP="0023550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bookmarkStart w:id="4" w:name="_Hlk96768247"/>
      <w:r>
        <w:rPr>
          <w:rFonts w:ascii="Arial" w:eastAsia="Arial" w:hAnsi="Arial" w:cs="Arial"/>
          <w:b/>
          <w:sz w:val="22"/>
          <w:szCs w:val="22"/>
        </w:rPr>
        <w:t xml:space="preserve">Supervise </w:t>
      </w:r>
      <w:r w:rsidR="00C923EA" w:rsidRPr="00C923EA">
        <w:rPr>
          <w:rFonts w:ascii="Arial" w:eastAsia="Arial" w:hAnsi="Arial" w:cs="Arial"/>
          <w:b/>
          <w:sz w:val="22"/>
          <w:szCs w:val="22"/>
        </w:rPr>
        <w:t>Fodder Production</w:t>
      </w: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9B3389" w14:paraId="10E9999A" w14:textId="77777777">
        <w:trPr>
          <w:trHeight w:val="611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bookmarkEnd w:id="4"/>
          <w:p w14:paraId="37D91184" w14:textId="77777777" w:rsidR="009B3389" w:rsidRDefault="00A66E94" w:rsidP="00A66E94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Grow Fodder for animal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81BB8A" w14:textId="77777777" w:rsidR="009B3389" w:rsidRDefault="00A66E94" w:rsidP="00A66E9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Purchase Fodder for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animal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0454A8" w14:textId="77777777" w:rsidR="009B3389" w:rsidRDefault="00A66E94" w:rsidP="00A66E9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Supervise Grazing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307B5C" w14:textId="77777777" w:rsidR="009B3389" w:rsidRDefault="00A66E9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Manage 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>Fodder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Preservation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(Silage + Hay)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F95973" w14:textId="77777777" w:rsidR="009B3389" w:rsidRDefault="00A66E94" w:rsidP="00A66E94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Manag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Feed formulation</w:t>
            </w:r>
          </w:p>
        </w:tc>
      </w:tr>
      <w:tr w:rsidR="009B3389" w14:paraId="508C98BD" w14:textId="77777777">
        <w:trPr>
          <w:trHeight w:val="638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5021" w14:textId="77777777" w:rsidR="009B3389" w:rsidRDefault="00A66E9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Manage 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fresh water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021E" w14:textId="77777777" w:rsidR="009B3389" w:rsidRDefault="009B33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03C1" w14:textId="77777777" w:rsidR="009B3389" w:rsidRDefault="009B3389">
            <w:pPr>
              <w:spacing w:before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C833" w14:textId="77777777" w:rsidR="009B3389" w:rsidRDefault="009B3389">
            <w:pPr>
              <w:spacing w:before="120"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1223" w14:textId="77777777" w:rsidR="009B3389" w:rsidRDefault="009B3389">
            <w:pPr>
              <w:spacing w:before="120"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CCC6433" w14:textId="77777777" w:rsidR="009B3389" w:rsidRDefault="009B3389">
      <w:pPr>
        <w:pStyle w:val="ListParagraph"/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</w:p>
    <w:p w14:paraId="082CD4B1" w14:textId="0FE4AB02" w:rsidR="009B3389" w:rsidRDefault="00014B89" w:rsidP="0023550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bookmarkStart w:id="5" w:name="_Hlk96768260"/>
      <w:r>
        <w:rPr>
          <w:rFonts w:ascii="Arial" w:eastAsia="Arial" w:hAnsi="Arial" w:cs="Arial"/>
          <w:b/>
          <w:sz w:val="22"/>
          <w:szCs w:val="22"/>
        </w:rPr>
        <w:t xml:space="preserve">Supervise </w:t>
      </w:r>
      <w:r w:rsidR="00C923EA" w:rsidRPr="00C923EA">
        <w:rPr>
          <w:rFonts w:ascii="Arial" w:eastAsia="Arial" w:hAnsi="Arial" w:cs="Arial"/>
          <w:b/>
          <w:sz w:val="22"/>
          <w:szCs w:val="22"/>
        </w:rPr>
        <w:t>Basic Healthcare Practices</w:t>
      </w:r>
    </w:p>
    <w:bookmarkEnd w:id="5"/>
    <w:p w14:paraId="3AE84DD0" w14:textId="77777777" w:rsidR="009B3389" w:rsidRDefault="009B3389">
      <w:pPr>
        <w:pStyle w:val="ListParagraph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160"/>
        <w:gridCol w:w="2340"/>
      </w:tblGrid>
      <w:tr w:rsidR="009B3389" w14:paraId="3ED8C05F" w14:textId="77777777">
        <w:trPr>
          <w:trHeight w:val="386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FDF149" w14:textId="77777777" w:rsidR="009B3389" w:rsidRDefault="00014B89" w:rsidP="0088765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Control Parasites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1E7DB9" w14:textId="77777777" w:rsidR="009B3389" w:rsidRDefault="00014B89" w:rsidP="0088765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Vaccinate Animals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C9F3F4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Treat Sick Animals </w:t>
            </w:r>
          </w:p>
          <w:p w14:paraId="77A0B7FF" w14:textId="77777777" w:rsidR="009B3389" w:rsidRDefault="009B33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BFA240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Maintain Bio Security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C071C1" w14:textId="77777777" w:rsidR="009B3389" w:rsidRDefault="00887653" w:rsidP="00887653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Monitor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Disease 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Surveillance </w:t>
            </w:r>
          </w:p>
        </w:tc>
      </w:tr>
    </w:tbl>
    <w:p w14:paraId="1C58CC63" w14:textId="77777777" w:rsidR="009B3389" w:rsidRDefault="009B3389">
      <w:pPr>
        <w:pStyle w:val="ListParagraph"/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</w:p>
    <w:p w14:paraId="15A5BD92" w14:textId="77777777" w:rsidR="009B3389" w:rsidRDefault="00014B89" w:rsidP="0023550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bookmarkStart w:id="6" w:name="_Hlk96768271"/>
      <w:r>
        <w:rPr>
          <w:rFonts w:ascii="Arial" w:eastAsia="Arial" w:hAnsi="Arial" w:cs="Arial"/>
          <w:b/>
          <w:sz w:val="22"/>
          <w:szCs w:val="22"/>
        </w:rPr>
        <w:t xml:space="preserve">Manage Breeding </w:t>
      </w: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9B3389" w14:paraId="6EAB2A35" w14:textId="77777777">
        <w:trPr>
          <w:trHeight w:val="494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bookmarkEnd w:id="6"/>
          <w:p w14:paraId="12664815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Supervise Heat Detection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E81063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Supervise Insemination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C9A018" w14:textId="5BD8B481" w:rsidR="009B3389" w:rsidRDefault="0080058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Maintain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Pregnancy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calend</w:t>
            </w:r>
            <w:r w:rsidR="001C79E9"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 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470FBBEB" w14:textId="77777777" w:rsidR="009B3389" w:rsidRDefault="009B33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A9024F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Supervise Parturition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CA65AC" w14:textId="77777777" w:rsidR="009B3389" w:rsidRDefault="00014B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Supervise New</w:t>
            </w:r>
            <w:r w:rsidR="0080058F"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born Care</w:t>
            </w:r>
          </w:p>
        </w:tc>
      </w:tr>
      <w:tr w:rsidR="009B3389" w14:paraId="329FDC5B" w14:textId="77777777">
        <w:trPr>
          <w:trHeight w:val="728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3255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Assist in implementation of breeding plan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C31E" w14:textId="77777777" w:rsidR="009B3389" w:rsidRDefault="0080058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Perform semen analysis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2061" w14:textId="77777777" w:rsidR="0080058F" w:rsidRDefault="0080058F" w:rsidP="0080058F">
            <w:pPr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Sanitize inaccessible</w:t>
            </w:r>
          </w:p>
          <w:p w14:paraId="7FD2F1D7" w14:textId="77777777" w:rsidR="009B3389" w:rsidRDefault="0080058F" w:rsidP="0080058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parts of machinery before assembling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C5AE" w14:textId="77777777" w:rsidR="009B3389" w:rsidRDefault="0080058F">
            <w:pPr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Ensure pre-operation Inspection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98BA" w14:textId="77777777" w:rsidR="009B3389" w:rsidRDefault="009B3389">
            <w:pPr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9D55F28" w14:textId="77777777" w:rsidR="009B3389" w:rsidRDefault="009B3389">
      <w:pPr>
        <w:pStyle w:val="ListParagraph"/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</w:p>
    <w:p w14:paraId="4EC74428" w14:textId="77777777" w:rsidR="009B3389" w:rsidRDefault="00014B89" w:rsidP="0023550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bookmarkStart w:id="7" w:name="_Hlk96768303"/>
      <w:r>
        <w:rPr>
          <w:rFonts w:ascii="Arial" w:eastAsia="Arial" w:hAnsi="Arial" w:cs="Arial"/>
          <w:b/>
          <w:sz w:val="22"/>
          <w:szCs w:val="22"/>
        </w:rPr>
        <w:t>Supervise Farm Assets Management</w:t>
      </w: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9B3389" w14:paraId="3798727F" w14:textId="77777777">
        <w:trPr>
          <w:trHeight w:val="449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bookmarkEnd w:id="7"/>
          <w:p w14:paraId="4D8E83C1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Supervise Farm Labor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61590E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Maintain Farm Machinery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A2550B" w14:textId="16805BBE" w:rsidR="009B3389" w:rsidRDefault="000B6FE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 xml:space="preserve">Maintain </w:t>
            </w:r>
            <w:r w:rsidR="00C923EA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farm Housing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A52A49" w14:textId="77777777" w:rsidR="009B3389" w:rsidRDefault="009B33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54218F" w14:textId="77777777" w:rsidR="009B3389" w:rsidRDefault="009B33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E6D3C3D" w14:textId="77777777" w:rsidR="009B3389" w:rsidRDefault="009B3389">
      <w:pPr>
        <w:pStyle w:val="ListParagraph"/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</w:p>
    <w:p w14:paraId="6FACE2A6" w14:textId="77777777" w:rsidR="009B3389" w:rsidRDefault="00014B89" w:rsidP="0023550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bookmarkStart w:id="8" w:name="_Hlk96768314"/>
      <w:r>
        <w:rPr>
          <w:rFonts w:ascii="Arial" w:eastAsia="Arial" w:hAnsi="Arial" w:cs="Arial"/>
          <w:b/>
          <w:sz w:val="22"/>
          <w:szCs w:val="22"/>
        </w:rPr>
        <w:t>Manage Livestock Marketing</w:t>
      </w: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2430"/>
        <w:gridCol w:w="2070"/>
        <w:gridCol w:w="2340"/>
        <w:gridCol w:w="1710"/>
        <w:gridCol w:w="1440"/>
      </w:tblGrid>
      <w:tr w:rsidR="009B3389" w14:paraId="1E1E8C6F" w14:textId="77777777">
        <w:trPr>
          <w:trHeight w:val="611"/>
        </w:trPr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bookmarkEnd w:id="8"/>
          <w:p w14:paraId="567FE91F" w14:textId="77777777" w:rsidR="009B3389" w:rsidRDefault="00014B89" w:rsidP="00132DA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 xml:space="preserve">Perform sale, purchase and culling of animals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1F3CFB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Sale of Farm Produce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73202E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Purchase of Vaccine, medicine &amp; semen doses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A66AFE" w14:textId="77777777" w:rsidR="009B3389" w:rsidRDefault="009B33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63436C" w14:textId="77777777" w:rsidR="009B3389" w:rsidRDefault="009B33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4FE3E17" w14:textId="77777777" w:rsidR="009B3389" w:rsidRDefault="009B3389">
      <w:pPr>
        <w:pStyle w:val="ListParagraph"/>
        <w:rPr>
          <w:rFonts w:ascii="Arial" w:eastAsia="Arial" w:hAnsi="Arial" w:cs="Arial"/>
          <w:b/>
          <w:sz w:val="22"/>
          <w:szCs w:val="22"/>
        </w:rPr>
      </w:pPr>
    </w:p>
    <w:p w14:paraId="78A0C1EF" w14:textId="77777777" w:rsidR="009B3389" w:rsidRDefault="00014B89" w:rsidP="0023550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bookmarkStart w:id="9" w:name="_Hlk96768324"/>
      <w:r>
        <w:rPr>
          <w:rFonts w:ascii="Arial" w:eastAsia="Arial" w:hAnsi="Arial" w:cs="Arial"/>
          <w:b/>
          <w:sz w:val="22"/>
          <w:szCs w:val="22"/>
        </w:rPr>
        <w:t>Maintain Livestock and Farm Record</w:t>
      </w: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2790"/>
        <w:gridCol w:w="1710"/>
        <w:gridCol w:w="1620"/>
        <w:gridCol w:w="1800"/>
        <w:gridCol w:w="2070"/>
      </w:tblGrid>
      <w:tr w:rsidR="009B3389" w14:paraId="5C5424FB" w14:textId="77777777">
        <w:trPr>
          <w:trHeight w:val="593"/>
        </w:trPr>
        <w:tc>
          <w:tcPr>
            <w:tcW w:w="2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bookmarkEnd w:id="9"/>
          <w:p w14:paraId="4A3CD5E6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Maintain Farm and Feeding Record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E6BDEF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Maintain Production Record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14A73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Maintain Breeding record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61E257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Maintain Treatment Record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34DECC" w14:textId="77777777" w:rsidR="009B3389" w:rsidRDefault="00014B8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Maintain Farm Assets Record</w:t>
            </w:r>
          </w:p>
        </w:tc>
      </w:tr>
    </w:tbl>
    <w:p w14:paraId="231B881A" w14:textId="7C97C26E" w:rsidR="009B3389" w:rsidRDefault="009B3389">
      <w:pPr>
        <w:pStyle w:val="ListParagraph"/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</w:p>
    <w:p w14:paraId="42200A68" w14:textId="77777777" w:rsidR="00C923EA" w:rsidRDefault="00C923EA" w:rsidP="00C923E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bookmarkStart w:id="10" w:name="_Hlk96768290"/>
      <w:r>
        <w:rPr>
          <w:rFonts w:ascii="Arial" w:eastAsia="Arial" w:hAnsi="Arial" w:cs="Arial"/>
          <w:b/>
          <w:sz w:val="22"/>
          <w:szCs w:val="22"/>
        </w:rPr>
        <w:t>Supervise Milking</w:t>
      </w:r>
    </w:p>
    <w:bookmarkEnd w:id="10"/>
    <w:p w14:paraId="623C01A9" w14:textId="77777777" w:rsidR="00C923EA" w:rsidRDefault="00C923EA" w:rsidP="00C923EA">
      <w:pPr>
        <w:pStyle w:val="ListParagraph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1980"/>
        <w:gridCol w:w="2430"/>
        <w:gridCol w:w="2070"/>
      </w:tblGrid>
      <w:tr w:rsidR="00C923EA" w14:paraId="05590FE1" w14:textId="77777777" w:rsidTr="00423E56">
        <w:trPr>
          <w:trHeight w:val="476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188DFB" w14:textId="77777777" w:rsidR="00C923EA" w:rsidRDefault="00C923EA" w:rsidP="00423E56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Supervise Milking Management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0BAB00" w14:textId="77777777" w:rsidR="00C923EA" w:rsidRDefault="00C923EA" w:rsidP="00423E56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Supervise Milk Hygiene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AC1084" w14:textId="77777777" w:rsidR="00C923EA" w:rsidRDefault="00C923EA" w:rsidP="00423E56">
            <w:pPr>
              <w:spacing w:before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0278E9" w14:textId="77777777" w:rsidR="00C923EA" w:rsidRDefault="00C923EA" w:rsidP="00423E56">
            <w:pPr>
              <w:spacing w:before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E55E23" w14:textId="77777777" w:rsidR="00C923EA" w:rsidRDefault="00C923EA" w:rsidP="00423E56">
            <w:pPr>
              <w:spacing w:before="120"/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50B01ED" w14:textId="77777777" w:rsidR="00C923EA" w:rsidRDefault="00C923EA">
      <w:pPr>
        <w:pStyle w:val="ListParagraph"/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</w:p>
    <w:p w14:paraId="72411BE4" w14:textId="77777777" w:rsidR="009B3389" w:rsidRDefault="00014B89" w:rsidP="00C923E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bookmarkStart w:id="11" w:name="_Hlk96768339"/>
      <w:r>
        <w:rPr>
          <w:rFonts w:ascii="Arial" w:eastAsia="Arial" w:hAnsi="Arial" w:cs="Arial"/>
          <w:b/>
          <w:sz w:val="22"/>
          <w:szCs w:val="22"/>
        </w:rPr>
        <w:t>Maintain Livestock Good Management Practices</w:t>
      </w:r>
    </w:p>
    <w:bookmarkEnd w:id="11"/>
    <w:p w14:paraId="46D800D9" w14:textId="77777777" w:rsidR="009B3389" w:rsidRDefault="009B3389">
      <w:pPr>
        <w:pStyle w:val="ListParagraph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890"/>
        <w:gridCol w:w="1980"/>
        <w:gridCol w:w="2250"/>
        <w:gridCol w:w="1800"/>
        <w:gridCol w:w="2070"/>
      </w:tblGrid>
      <w:tr w:rsidR="009B3389" w14:paraId="2965C6E6" w14:textId="77777777">
        <w:trPr>
          <w:trHeight w:val="611"/>
        </w:trPr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A56AF5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 xml:space="preserve">Supervise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Humane animal management with love and respect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0528F2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Maintain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Record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00B3FD" w14:textId="77777777" w:rsidR="009B3389" w:rsidRDefault="00B434C7" w:rsidP="00B434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Manage</w:t>
            </w:r>
            <w:r w:rsidR="00014B8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markings of animals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05D637" w14:textId="77777777" w:rsidR="009B3389" w:rsidRDefault="00B434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Maintain Animal Housing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F7C5A2" w14:textId="77777777" w:rsidR="009B3389" w:rsidRDefault="00B434C7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Supervise Comfortable farm building surroundings</w:t>
            </w:r>
          </w:p>
        </w:tc>
      </w:tr>
      <w:tr w:rsidR="009B3389" w14:paraId="440C5DFC" w14:textId="77777777">
        <w:trPr>
          <w:trHeight w:val="620"/>
        </w:trPr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8C2060" w14:textId="77777777" w:rsidR="009B3389" w:rsidRDefault="00B434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Supervise Proper cleanliness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C2CCE7" w14:textId="77777777" w:rsidR="009B3389" w:rsidRDefault="00B434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Supervise Castration/Dehorning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3BA570" w14:textId="77777777" w:rsidR="009B3389" w:rsidRDefault="009B3389" w:rsidP="00B434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46ACA0" w14:textId="77777777" w:rsidR="009B3389" w:rsidRDefault="009B3389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59688B" w14:textId="77777777" w:rsidR="009B3389" w:rsidRDefault="009B3389" w:rsidP="00B434C7">
            <w:pPr>
              <w:spacing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97E5CF2" w14:textId="77777777" w:rsidR="009B3389" w:rsidRDefault="009B3389">
      <w:pPr>
        <w:pStyle w:val="ListParagraph"/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</w:p>
    <w:p w14:paraId="6FC085EE" w14:textId="77777777" w:rsidR="009B3389" w:rsidRDefault="00014B89" w:rsidP="00C923E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bookmarkStart w:id="12" w:name="_Hlk96768349"/>
      <w:r>
        <w:rPr>
          <w:rFonts w:ascii="Arial" w:eastAsia="Arial" w:hAnsi="Arial" w:cs="Arial"/>
          <w:b/>
          <w:sz w:val="22"/>
          <w:szCs w:val="22"/>
        </w:rPr>
        <w:t>Supervise Nutrition</w:t>
      </w: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620"/>
        <w:gridCol w:w="1890"/>
        <w:gridCol w:w="2160"/>
        <w:gridCol w:w="2250"/>
        <w:gridCol w:w="2070"/>
      </w:tblGrid>
      <w:tr w:rsidR="009B3389" w14:paraId="6450DB95" w14:textId="77777777">
        <w:trPr>
          <w:trHeight w:val="818"/>
        </w:trPr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bookmarkEnd w:id="12"/>
          <w:p w14:paraId="47DEE961" w14:textId="77777777" w:rsidR="009B3389" w:rsidRDefault="00014B89" w:rsidP="00B434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Supervise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Proper balanced ration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AC1A0F" w14:textId="77777777" w:rsidR="009B3389" w:rsidRDefault="00EA3A53" w:rsidP="00EA3A5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 xml:space="preserve">Arrange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Fodder crops rotation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7099E6" w14:textId="77777777" w:rsidR="009B3389" w:rsidRDefault="00EA3A53" w:rsidP="00EA3A5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 xml:space="preserve">Supervise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Silage/Hay/Bale techniques for preservation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CCEE57" w14:textId="77777777" w:rsidR="009B338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Supervise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Calf management for fattening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E034A7" w14:textId="77777777" w:rsidR="009B3389" w:rsidRDefault="00EA3A53" w:rsidP="00EA3A53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Supervise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Colostrum feeding</w:t>
            </w:r>
          </w:p>
        </w:tc>
      </w:tr>
    </w:tbl>
    <w:p w14:paraId="0D04D925" w14:textId="77777777" w:rsidR="009B3389" w:rsidRDefault="009B3389"/>
    <w:p w14:paraId="0E0B1724" w14:textId="77777777" w:rsidR="009B3389" w:rsidRDefault="00014B89" w:rsidP="00C923EA">
      <w:pPr>
        <w:pStyle w:val="ListParagraph"/>
        <w:numPr>
          <w:ilvl w:val="0"/>
          <w:numId w:val="2"/>
        </w:numPr>
        <w:spacing w:after="240"/>
        <w:ind w:right="36"/>
        <w:rPr>
          <w:rFonts w:ascii="Arial" w:eastAsia="Arial" w:hAnsi="Arial" w:cs="Arial"/>
          <w:b/>
          <w:sz w:val="22"/>
          <w:szCs w:val="22"/>
        </w:rPr>
      </w:pPr>
      <w:bookmarkStart w:id="13" w:name="_Hlk96768363"/>
      <w:r>
        <w:rPr>
          <w:rFonts w:ascii="Arial" w:hAnsi="Arial" w:cs="Arial"/>
          <w:b/>
          <w:sz w:val="22"/>
          <w:szCs w:val="22"/>
        </w:rPr>
        <w:t>Supervise Milk production</w:t>
      </w: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610"/>
        <w:gridCol w:w="3240"/>
      </w:tblGrid>
      <w:tr w:rsidR="001C79E9" w14:paraId="54AA30D6" w14:textId="77777777" w:rsidTr="001C79E9">
        <w:trPr>
          <w:trHeight w:val="467"/>
        </w:trPr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bookmarkEnd w:id="13"/>
          <w:p w14:paraId="5A838A7B" w14:textId="3272C713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Supervise M</w:t>
            </w:r>
            <w:r w:rsidRPr="001C79E9">
              <w:rPr>
                <w:rFonts w:ascii="Arial" w:eastAsia="Arial" w:hAnsi="Arial" w:cs="Arial"/>
                <w:color w:val="000000"/>
                <w:sz w:val="18"/>
                <w:szCs w:val="18"/>
              </w:rPr>
              <w:t>ilking machines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6478B0" w14:textId="3EE960E9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 xml:space="preserve">Check milk for adulteration 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76AFE9" w14:textId="01048A23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>Supervise</w:t>
            </w:r>
            <w:r w:rsidRPr="001C79E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C79E9">
              <w:rPr>
                <w:rFonts w:ascii="Arial" w:hAnsi="Arial" w:cs="Arial"/>
                <w:bCs/>
                <w:sz w:val="18"/>
                <w:szCs w:val="18"/>
              </w:rPr>
              <w:t>Milk preservation and transport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474B6C" w14:textId="3652B90E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Monitor</w:t>
            </w:r>
            <w:r w:rsidRPr="001C79E9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C79E9">
              <w:rPr>
                <w:rFonts w:ascii="Arial" w:eastAsia="Arial" w:hAnsi="Arial" w:cs="Arial"/>
                <w:color w:val="000000"/>
                <w:sz w:val="18"/>
                <w:szCs w:val="18"/>
              </w:rPr>
              <w:t>value addition to milk</w:t>
            </w:r>
          </w:p>
        </w:tc>
      </w:tr>
    </w:tbl>
    <w:p w14:paraId="20206061" w14:textId="77777777" w:rsidR="009B3389" w:rsidRDefault="00014B89">
      <w:r>
        <w:t xml:space="preserve"> </w:t>
      </w:r>
    </w:p>
    <w:p w14:paraId="151E2C87" w14:textId="3C3C0651" w:rsidR="009B3389" w:rsidRDefault="00014B89" w:rsidP="00C923EA">
      <w:pPr>
        <w:pStyle w:val="ListParagraph"/>
        <w:numPr>
          <w:ilvl w:val="0"/>
          <w:numId w:val="2"/>
        </w:numPr>
        <w:spacing w:after="240"/>
        <w:ind w:right="36"/>
        <w:rPr>
          <w:rFonts w:ascii="Arial" w:hAnsi="Arial" w:cs="Arial"/>
          <w:b/>
          <w:sz w:val="22"/>
          <w:szCs w:val="22"/>
        </w:rPr>
      </w:pPr>
      <w:bookmarkStart w:id="14" w:name="_Hlk96768374"/>
      <w:r>
        <w:rPr>
          <w:rFonts w:ascii="Arial" w:hAnsi="Arial" w:cs="Arial"/>
          <w:b/>
          <w:sz w:val="22"/>
          <w:szCs w:val="22"/>
        </w:rPr>
        <w:t xml:space="preserve">Supervise </w:t>
      </w:r>
      <w:r w:rsidR="00C923EA" w:rsidRPr="00C923EA">
        <w:rPr>
          <w:rFonts w:ascii="Arial" w:hAnsi="Arial" w:cs="Arial"/>
          <w:b/>
          <w:sz w:val="22"/>
          <w:szCs w:val="22"/>
        </w:rPr>
        <w:t>prophylactic and screening measures</w:t>
      </w: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160"/>
        <w:gridCol w:w="1620"/>
        <w:gridCol w:w="2070"/>
      </w:tblGrid>
      <w:tr w:rsidR="009B3389" w14:paraId="6445E6B5" w14:textId="77777777" w:rsidTr="001C79E9">
        <w:trPr>
          <w:trHeight w:val="467"/>
        </w:trPr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bookmarkEnd w:id="14"/>
          <w:p w14:paraId="419EEEDD" w14:textId="1281734E" w:rsidR="009B3389" w:rsidRP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>Manage</w:t>
            </w:r>
            <w:r w:rsidRPr="001C79E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C79E9">
              <w:rPr>
                <w:rFonts w:ascii="Arial" w:hAnsi="Arial" w:cs="Arial"/>
                <w:bCs/>
                <w:sz w:val="18"/>
                <w:szCs w:val="18"/>
              </w:rPr>
              <w:t>Vaccination schedule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3E7A7E" w14:textId="3A53AA16" w:rsidR="009B3389" w:rsidRP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>Manage</w:t>
            </w:r>
            <w:r w:rsidRPr="001C79E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C79E9">
              <w:rPr>
                <w:rFonts w:ascii="Arial" w:hAnsi="Arial" w:cs="Arial"/>
                <w:bCs/>
                <w:sz w:val="18"/>
                <w:szCs w:val="18"/>
              </w:rPr>
              <w:t>Quarantine &amp; prophylaxes measures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EDDDF5" w14:textId="3C693541" w:rsidR="009B3389" w:rsidRP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>Supervise precautions in farm procedures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68E3F6" w14:textId="499AEDAD" w:rsidR="009B3389" w:rsidRP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>Perform suturing of minor wound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FE13AF" w14:textId="7CF46D80" w:rsidR="009B3389" w:rsidRPr="001C79E9" w:rsidRDefault="001C79E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>Supervise Brucellosis control program</w:t>
            </w:r>
          </w:p>
        </w:tc>
      </w:tr>
      <w:tr w:rsidR="001C79E9" w14:paraId="70DF33F9" w14:textId="77777777" w:rsidTr="001C79E9"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08831" w14:textId="53F522A7" w:rsidR="001C79E9" w:rsidRPr="001C79E9" w:rsidRDefault="001C79E9" w:rsidP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mastitis diagnosis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5A2DB" w14:textId="7E3F45D1" w:rsidR="001C79E9" w:rsidRPr="001C79E9" w:rsidRDefault="001C79E9" w:rsidP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culture sensitivity test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58A57" w14:textId="2BCC52FD" w:rsidR="001C79E9" w:rsidRPr="001C79E9" w:rsidRDefault="001C79E9" w:rsidP="001C79E9">
            <w:pPr>
              <w:spacing w:before="1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92331" w14:textId="77777777" w:rsidR="001C79E9" w:rsidRPr="001C79E9" w:rsidRDefault="001C79E9" w:rsidP="001C79E9">
            <w:pPr>
              <w:spacing w:before="120"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7E4BE" w14:textId="77777777" w:rsidR="001C79E9" w:rsidRPr="001C79E9" w:rsidRDefault="001C79E9" w:rsidP="001C79E9">
            <w:pPr>
              <w:spacing w:before="120" w:after="2"/>
              <w:ind w:right="4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DD9C753" w14:textId="77777777" w:rsidR="009B3389" w:rsidRDefault="009B3389">
      <w:pPr>
        <w:rPr>
          <w:b/>
        </w:rPr>
      </w:pPr>
    </w:p>
    <w:p w14:paraId="66C09C55" w14:textId="152D3A00" w:rsidR="009B3389" w:rsidRDefault="00014B89" w:rsidP="00C923EA">
      <w:pPr>
        <w:pStyle w:val="ListParagraph"/>
        <w:numPr>
          <w:ilvl w:val="0"/>
          <w:numId w:val="2"/>
        </w:numPr>
        <w:spacing w:after="240"/>
        <w:ind w:right="36"/>
        <w:rPr>
          <w:rFonts w:ascii="Arial" w:hAnsi="Arial" w:cs="Arial"/>
          <w:b/>
          <w:sz w:val="22"/>
          <w:szCs w:val="22"/>
        </w:rPr>
      </w:pPr>
      <w:bookmarkStart w:id="15" w:name="_Hlk96768390"/>
      <w:r>
        <w:rPr>
          <w:rFonts w:ascii="Arial" w:hAnsi="Arial" w:cs="Arial"/>
          <w:b/>
          <w:sz w:val="22"/>
          <w:szCs w:val="22"/>
        </w:rPr>
        <w:t>Supervise Breeding &amp; Selection</w:t>
      </w:r>
      <w:r w:rsidR="001C79E9">
        <w:rPr>
          <w:rFonts w:ascii="Arial" w:hAnsi="Arial" w:cs="Arial"/>
          <w:b/>
          <w:sz w:val="22"/>
          <w:szCs w:val="22"/>
        </w:rPr>
        <w:t xml:space="preserve"> </w:t>
      </w: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2160"/>
        <w:gridCol w:w="2250"/>
        <w:gridCol w:w="1800"/>
        <w:gridCol w:w="2160"/>
        <w:gridCol w:w="1620"/>
      </w:tblGrid>
      <w:tr w:rsidR="009B3389" w14:paraId="1B978431" w14:textId="77777777" w:rsidTr="001C79E9">
        <w:trPr>
          <w:trHeight w:val="638"/>
        </w:trPr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bookmarkEnd w:id="15"/>
          <w:p w14:paraId="063A5946" w14:textId="77777777" w:rsidR="009B3389" w:rsidRPr="001C79E9" w:rsidRDefault="00014B89" w:rsidP="00EA3A5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 xml:space="preserve">Supervise </w:t>
            </w:r>
            <w:r w:rsidRPr="001C79E9">
              <w:rPr>
                <w:rFonts w:ascii="Arial" w:hAnsi="Arial" w:cs="Arial"/>
                <w:sz w:val="18"/>
                <w:szCs w:val="18"/>
              </w:rPr>
              <w:t>insemination</w:t>
            </w:r>
            <w:r w:rsidR="00EA3A53" w:rsidRPr="001C79E9">
              <w:rPr>
                <w:rFonts w:ascii="Arial" w:hAnsi="Arial" w:cs="Arial"/>
                <w:sz w:val="18"/>
                <w:szCs w:val="18"/>
              </w:rPr>
              <w:t xml:space="preserve"> at farm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7F9798" w14:textId="77777777" w:rsidR="009B3389" w:rsidRPr="001C79E9" w:rsidRDefault="00014B8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sz w:val="18"/>
                <w:szCs w:val="18"/>
              </w:rPr>
              <w:t>Control venereal diseases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E7486F" w14:textId="77777777" w:rsidR="009B3389" w:rsidRPr="001C79E9" w:rsidRDefault="00EA3A53" w:rsidP="00EA3A5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 xml:space="preserve">Assist in </w:t>
            </w:r>
            <w:r w:rsidR="00014B89" w:rsidRPr="001C79E9">
              <w:rPr>
                <w:rFonts w:ascii="Arial" w:hAnsi="Arial" w:cs="Arial"/>
                <w:sz w:val="18"/>
                <w:szCs w:val="18"/>
              </w:rPr>
              <w:t xml:space="preserve">synchronization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D29639" w14:textId="7691F8BD" w:rsidR="009B3389" w:rsidRP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>Select breeding bull and heifers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DA08FB" w14:textId="1D902938" w:rsidR="009B3389" w:rsidRPr="001C79E9" w:rsidRDefault="001C79E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C79E9">
              <w:rPr>
                <w:rFonts w:ascii="Arial" w:hAnsi="Arial" w:cs="Arial"/>
                <w:bCs/>
                <w:sz w:val="18"/>
                <w:szCs w:val="18"/>
              </w:rPr>
              <w:t>Perform</w:t>
            </w:r>
            <w:r w:rsidRPr="001C79E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1C79E9">
              <w:rPr>
                <w:rFonts w:ascii="Arial" w:hAnsi="Arial" w:cs="Arial"/>
                <w:sz w:val="18"/>
                <w:szCs w:val="18"/>
              </w:rPr>
              <w:t>Culling</w:t>
            </w:r>
          </w:p>
        </w:tc>
      </w:tr>
    </w:tbl>
    <w:p w14:paraId="3B0CDCD5" w14:textId="77777777" w:rsidR="009B3389" w:rsidRDefault="009B3389"/>
    <w:p w14:paraId="7780B2DD" w14:textId="77777777" w:rsidR="009B3389" w:rsidRPr="00EA3A53" w:rsidRDefault="00014B89" w:rsidP="00C923EA">
      <w:pPr>
        <w:pStyle w:val="ListParagraph"/>
        <w:numPr>
          <w:ilvl w:val="0"/>
          <w:numId w:val="2"/>
        </w:numPr>
        <w:spacing w:after="240"/>
        <w:ind w:right="36"/>
        <w:rPr>
          <w:rFonts w:ascii="Arial" w:hAnsi="Arial" w:cs="Arial"/>
          <w:b/>
          <w:sz w:val="22"/>
          <w:szCs w:val="22"/>
        </w:rPr>
      </w:pPr>
      <w:bookmarkStart w:id="16" w:name="_Hlk96768400"/>
      <w:r w:rsidRPr="00EA3A53">
        <w:rPr>
          <w:rFonts w:ascii="Arial" w:hAnsi="Arial" w:cs="Arial"/>
          <w:b/>
          <w:sz w:val="22"/>
          <w:szCs w:val="22"/>
        </w:rPr>
        <w:t>Supervise Farm Economics</w:t>
      </w:r>
    </w:p>
    <w:tbl>
      <w:tblPr>
        <w:tblStyle w:val="TableGrid0"/>
        <w:tblW w:w="9990" w:type="dxa"/>
        <w:tblInd w:w="18" w:type="dxa"/>
        <w:tblLayout w:type="fixed"/>
        <w:tblCellMar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530"/>
        <w:gridCol w:w="2790"/>
        <w:gridCol w:w="1890"/>
        <w:gridCol w:w="3780"/>
      </w:tblGrid>
      <w:tr w:rsidR="001C79E9" w14:paraId="09CF2DE6" w14:textId="77777777" w:rsidTr="001C79E9">
        <w:trPr>
          <w:trHeight w:val="638"/>
        </w:trPr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bookmarkEnd w:id="16"/>
          <w:p w14:paraId="1F5AC02C" w14:textId="77777777" w:rsidR="001C79E9" w:rsidRDefault="001C79E9" w:rsidP="00EE062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 xml:space="preserve">Perform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feasibility study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8B236F" w14:textId="77777777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Supervise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Cost control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DB5628" w14:textId="77777777" w:rsidR="001C79E9" w:rsidRDefault="001C79E9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Perform budgeting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84A588" w14:textId="23065AF0" w:rsidR="001C79E9" w:rsidRDefault="001C79E9">
            <w:pPr>
              <w:ind w:right="89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Perform value addition of farm products</w:t>
            </w:r>
          </w:p>
        </w:tc>
      </w:tr>
    </w:tbl>
    <w:p w14:paraId="6C207BB6" w14:textId="77777777" w:rsidR="009B3389" w:rsidRDefault="009B3389"/>
    <w:p w14:paraId="3536E6EF" w14:textId="77777777" w:rsidR="009B3389" w:rsidRDefault="009B3389"/>
    <w:p w14:paraId="1646355F" w14:textId="77777777" w:rsidR="009B3389" w:rsidRDefault="009B3389"/>
    <w:p w14:paraId="4F885929" w14:textId="77777777" w:rsidR="009B3389" w:rsidRDefault="00014B89">
      <w:pPr>
        <w:jc w:val="center"/>
        <w:rPr>
          <w:szCs w:val="24"/>
        </w:rPr>
      </w:pPr>
      <w:r>
        <w:br w:type="page"/>
      </w:r>
      <w:r>
        <w:rPr>
          <w:b/>
          <w:bCs/>
          <w:szCs w:val="24"/>
        </w:rPr>
        <w:t>Additional Information for</w:t>
      </w:r>
      <w:r>
        <w:rPr>
          <w:szCs w:val="24"/>
        </w:rPr>
        <w:t xml:space="preserve"> </w:t>
      </w:r>
      <w:r>
        <w:rPr>
          <w:color w:val="0070C0"/>
          <w:szCs w:val="24"/>
        </w:rPr>
        <w:t>“</w:t>
      </w:r>
      <w:r>
        <w:rPr>
          <w:b/>
          <w:bCs/>
          <w:color w:val="0070C0"/>
          <w:szCs w:val="24"/>
        </w:rPr>
        <w:t>Livestock Farm Management</w:t>
      </w:r>
      <w:r>
        <w:rPr>
          <w:color w:val="0070C0"/>
          <w:szCs w:val="24"/>
        </w:rPr>
        <w:t>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2430"/>
        <w:gridCol w:w="3060"/>
        <w:gridCol w:w="2153"/>
      </w:tblGrid>
      <w:tr w:rsidR="009B3389" w14:paraId="308F7269" w14:textId="77777777">
        <w:trPr>
          <w:trHeight w:val="890"/>
        </w:trPr>
        <w:tc>
          <w:tcPr>
            <w:tcW w:w="2178" w:type="dxa"/>
          </w:tcPr>
          <w:p w14:paraId="3CD15E00" w14:textId="77777777" w:rsidR="009B3389" w:rsidRDefault="00014B89">
            <w:pPr>
              <w:pStyle w:val="WorkerTraits"/>
              <w:spacing w:before="0" w:after="0"/>
              <w:rPr>
                <w:sz w:val="20"/>
              </w:rPr>
            </w:pPr>
            <w:r>
              <w:rPr>
                <w:sz w:val="20"/>
              </w:rPr>
              <w:t>Worker traits</w:t>
            </w:r>
          </w:p>
          <w:p w14:paraId="470FF340" w14:textId="77777777" w:rsidR="009B3389" w:rsidRDefault="00014B89">
            <w:pPr>
              <w:pStyle w:val="Listoftraits"/>
              <w:rPr>
                <w:sz w:val="20"/>
              </w:rPr>
            </w:pPr>
            <w:r>
              <w:rPr>
                <w:sz w:val="20"/>
              </w:rPr>
              <w:t>Analytical, Creative</w:t>
            </w:r>
          </w:p>
          <w:p w14:paraId="49F3C281" w14:textId="77777777" w:rsidR="009B3389" w:rsidRDefault="00014B89">
            <w:pPr>
              <w:pStyle w:val="Listoftraits"/>
              <w:rPr>
                <w:sz w:val="20"/>
              </w:rPr>
            </w:pPr>
            <w:r>
              <w:rPr>
                <w:sz w:val="20"/>
              </w:rPr>
              <w:t>Hard worker, Honest</w:t>
            </w:r>
          </w:p>
          <w:p w14:paraId="2779AA0E" w14:textId="77777777" w:rsidR="009B3389" w:rsidRDefault="00014B89">
            <w:pPr>
              <w:pStyle w:val="Listoftraits"/>
              <w:rPr>
                <w:sz w:val="20"/>
              </w:rPr>
            </w:pPr>
            <w:r>
              <w:rPr>
                <w:sz w:val="20"/>
              </w:rPr>
              <w:t>Physically fit, Punctual</w:t>
            </w:r>
          </w:p>
        </w:tc>
        <w:tc>
          <w:tcPr>
            <w:tcW w:w="2430" w:type="dxa"/>
          </w:tcPr>
          <w:p w14:paraId="017D90BD" w14:textId="77777777" w:rsidR="009B3389" w:rsidRDefault="00014B89">
            <w:pPr>
              <w:pStyle w:val="Entryrequirement"/>
              <w:spacing w:before="0" w:after="0"/>
              <w:rPr>
                <w:sz w:val="20"/>
              </w:rPr>
            </w:pPr>
            <w:r>
              <w:rPr>
                <w:sz w:val="20"/>
              </w:rPr>
              <w:t>Entry requirements</w:t>
            </w:r>
          </w:p>
          <w:p w14:paraId="4926583C" w14:textId="77777777" w:rsidR="009B3389" w:rsidRDefault="00014B89">
            <w:pPr>
              <w:pStyle w:val="ListofEntryrequirement"/>
              <w:rPr>
                <w:sz w:val="20"/>
              </w:rPr>
            </w:pPr>
            <w:r>
              <w:rPr>
                <w:sz w:val="20"/>
              </w:rPr>
              <w:t>At least middle or Grade 8</w:t>
            </w:r>
          </w:p>
        </w:tc>
        <w:tc>
          <w:tcPr>
            <w:tcW w:w="3060" w:type="dxa"/>
          </w:tcPr>
          <w:p w14:paraId="5F13CAC4" w14:textId="77777777" w:rsidR="009B3389" w:rsidRDefault="00014B89">
            <w:pPr>
              <w:pStyle w:val="Durationoftraining"/>
              <w:spacing w:before="0" w:after="0"/>
              <w:rPr>
                <w:sz w:val="20"/>
              </w:rPr>
            </w:pPr>
            <w:r>
              <w:rPr>
                <w:sz w:val="20"/>
              </w:rPr>
              <w:t xml:space="preserve">Duration of Training </w:t>
            </w:r>
          </w:p>
          <w:p w14:paraId="1556A5C3" w14:textId="77777777" w:rsidR="009B3389" w:rsidRDefault="00014B89">
            <w:pPr>
              <w:pStyle w:val="Listofduration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Level-2: 6</w:t>
            </w:r>
            <w:r>
              <w:rPr>
                <w:sz w:val="20"/>
              </w:rPr>
              <w:t xml:space="preserve"> Months</w:t>
            </w:r>
          </w:p>
          <w:p w14:paraId="3821D42D" w14:textId="77777777" w:rsidR="009B3389" w:rsidRDefault="00014B89">
            <w:pPr>
              <w:pStyle w:val="Listofduration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Level-3: </w:t>
            </w:r>
            <w:r>
              <w:rPr>
                <w:sz w:val="20"/>
              </w:rPr>
              <w:t>6 Months</w:t>
            </w:r>
          </w:p>
          <w:p w14:paraId="04D58DE1" w14:textId="77777777" w:rsidR="009B3389" w:rsidRDefault="00014B89">
            <w:pPr>
              <w:pStyle w:val="Listofduration"/>
              <w:rPr>
                <w:sz w:val="20"/>
              </w:rPr>
            </w:pPr>
            <w:r>
              <w:rPr>
                <w:b/>
                <w:bCs/>
                <w:sz w:val="20"/>
              </w:rPr>
              <w:t>Level-4: 1 Year, Level-5: 1 Year</w:t>
            </w:r>
          </w:p>
        </w:tc>
        <w:tc>
          <w:tcPr>
            <w:tcW w:w="2153" w:type="dxa"/>
          </w:tcPr>
          <w:p w14:paraId="0FB0A7D0" w14:textId="77777777" w:rsidR="009B3389" w:rsidRDefault="00014B89">
            <w:pPr>
              <w:pStyle w:val="Careerpaths"/>
              <w:spacing w:before="0" w:after="0"/>
              <w:rPr>
                <w:sz w:val="20"/>
              </w:rPr>
            </w:pPr>
            <w:r>
              <w:rPr>
                <w:sz w:val="20"/>
              </w:rPr>
              <w:t>Career Paths</w:t>
            </w:r>
          </w:p>
          <w:p w14:paraId="07229D73" w14:textId="77777777" w:rsidR="009B3389" w:rsidRDefault="00014B89">
            <w:pPr>
              <w:pStyle w:val="Listofcareerpaths"/>
              <w:rPr>
                <w:sz w:val="20"/>
              </w:rPr>
            </w:pPr>
            <w:r>
              <w:rPr>
                <w:sz w:val="20"/>
              </w:rPr>
              <w:t>Attendant/Technician.</w:t>
            </w:r>
          </w:p>
          <w:p w14:paraId="55FEF1CF" w14:textId="77777777" w:rsidR="009B3389" w:rsidRDefault="00014B89">
            <w:pPr>
              <w:pStyle w:val="Listofcareerpaths"/>
              <w:rPr>
                <w:sz w:val="20"/>
              </w:rPr>
            </w:pPr>
            <w:r>
              <w:rPr>
                <w:sz w:val="20"/>
              </w:rPr>
              <w:t>Assistant and Supervisor.</w:t>
            </w:r>
          </w:p>
        </w:tc>
      </w:tr>
    </w:tbl>
    <w:p w14:paraId="0A24E251" w14:textId="77777777" w:rsidR="009B3389" w:rsidRDefault="00014B89">
      <w:r>
        <w:rPr>
          <w:rFonts w:ascii="Arial" w:hAnsi="Arial" w:cs="Arial"/>
          <w:b/>
          <w:bCs/>
          <w:color w:val="FF0000"/>
        </w:rPr>
        <w:t xml:space="preserve">Level-2 (Livestock Farm Attendant)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8"/>
        <w:gridCol w:w="3593"/>
      </w:tblGrid>
      <w:tr w:rsidR="009B3389" w14:paraId="49A5E57F" w14:textId="77777777">
        <w:trPr>
          <w:cantSplit/>
          <w:trHeight w:val="4470"/>
        </w:trPr>
        <w:tc>
          <w:tcPr>
            <w:tcW w:w="6228" w:type="dxa"/>
          </w:tcPr>
          <w:p w14:paraId="440AEB6F" w14:textId="77777777" w:rsidR="009B3389" w:rsidRDefault="00014B89">
            <w:pPr>
              <w:pStyle w:val="Relatedknowledge"/>
              <w:spacing w:before="0" w:after="0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Related Knowledge</w:t>
            </w:r>
          </w:p>
          <w:p w14:paraId="71F6C907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Maintain Safety at workplace.</w:t>
            </w:r>
          </w:p>
          <w:p w14:paraId="6BC767D8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>Hazard and its Types</w:t>
            </w:r>
          </w:p>
          <w:p w14:paraId="5BE7C134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>Treatment of various hazards</w:t>
            </w:r>
          </w:p>
          <w:p w14:paraId="64EBCBEB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>Personal Protective Equipment (PPE) and its uses</w:t>
            </w:r>
          </w:p>
          <w:p w14:paraId="44FAE304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>Occupational Health &amp; Safety Regulations.</w:t>
            </w:r>
          </w:p>
          <w:p w14:paraId="67E3F8D3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>Knowledge and understanding of company policy and procedures.</w:t>
            </w:r>
          </w:p>
          <w:p w14:paraId="2FCDB7D4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 xml:space="preserve">Use of emergency equipment   </w:t>
            </w:r>
          </w:p>
          <w:p w14:paraId="02121F8E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>First-Aid-Box and its uses.</w:t>
            </w:r>
          </w:p>
          <w:p w14:paraId="0C512E68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>Knowledge of first-aid-box items.</w:t>
            </w:r>
          </w:p>
          <w:p w14:paraId="216DF885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>Know about the techniques for provision of first aid treatment.</w:t>
            </w:r>
          </w:p>
          <w:p w14:paraId="12E3BB49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>Fire Extinguisher its types and uses</w:t>
            </w:r>
          </w:p>
          <w:p w14:paraId="459493DB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C65BD">
              <w:rPr>
                <w:rFonts w:ascii="Arial" w:hAnsi="Arial" w:cs="Arial"/>
                <w:sz w:val="18"/>
                <w:szCs w:val="18"/>
                <w:lang w:val="en-GB"/>
              </w:rPr>
              <w:t>Types of fire extinguishing materials.</w:t>
            </w:r>
          </w:p>
          <w:p w14:paraId="22FECEC4" w14:textId="66EC9690" w:rsidR="009B3389" w:rsidRDefault="00DC65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Perform </w:t>
            </w:r>
            <w:r w:rsidR="00014B89"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Identif</w:t>
            </w: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ication of</w:t>
            </w:r>
            <w:r w:rsidR="00014B89"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 Livestock Breeds</w:t>
            </w:r>
          </w:p>
          <w:p w14:paraId="39444C55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Breeds of cattle.</w:t>
            </w:r>
          </w:p>
          <w:p w14:paraId="0C311D98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Breeds of buffalo.</w:t>
            </w:r>
          </w:p>
          <w:p w14:paraId="5349015F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Breeds of sheep.</w:t>
            </w:r>
          </w:p>
          <w:p w14:paraId="32C67959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Breeds of goat.</w:t>
            </w:r>
          </w:p>
          <w:p w14:paraId="032A0B06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Breeds of camel.</w:t>
            </w:r>
          </w:p>
          <w:p w14:paraId="7EF5A7CA" w14:textId="77777777" w:rsidR="00DC65BD" w:rsidRPr="00DC65BD" w:rsidRDefault="00DC65BD" w:rsidP="00DC65BD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Types of body coat.</w:t>
            </w:r>
          </w:p>
          <w:p w14:paraId="3AAEF8A2" w14:textId="59577E39" w:rsidR="009B3389" w:rsidRDefault="00DC65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Perform Handling and </w:t>
            </w:r>
            <w:r w:rsidR="00014B89"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Restrain</w:t>
            </w: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ing of</w:t>
            </w:r>
            <w:r w:rsidR="00014B89"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 Livestock</w:t>
            </w:r>
          </w:p>
          <w:p w14:paraId="4EE655FA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 xml:space="preserve">Methods of restraining </w:t>
            </w:r>
          </w:p>
          <w:p w14:paraId="757D46DC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Types of restraining of cattle</w:t>
            </w:r>
          </w:p>
          <w:p w14:paraId="62146D77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Importance of Sedation</w:t>
            </w:r>
          </w:p>
          <w:p w14:paraId="44B85EB3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Halter and its types</w:t>
            </w:r>
          </w:p>
          <w:p w14:paraId="7015C527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 xml:space="preserve">Components of Cattle Crush </w:t>
            </w:r>
          </w:p>
          <w:p w14:paraId="0E3957FE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 xml:space="preserve">Cleaning method of transportation vehicle </w:t>
            </w:r>
          </w:p>
          <w:p w14:paraId="48F15143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 xml:space="preserve">Loading and unloading techniques </w:t>
            </w:r>
          </w:p>
          <w:p w14:paraId="1D4E1FF9" w14:textId="76EFFF9B" w:rsidR="009B3389" w:rsidRDefault="00DC65B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Manage </w:t>
            </w:r>
            <w:r w:rsidR="00014B89"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Feed</w:t>
            </w: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stuff of</w:t>
            </w:r>
            <w:r w:rsidR="00014B89"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 livestock </w:t>
            </w:r>
          </w:p>
          <w:p w14:paraId="278FBEFB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Types of livestock feed.</w:t>
            </w:r>
          </w:p>
          <w:p w14:paraId="509E6B7D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Importance of silage.</w:t>
            </w:r>
          </w:p>
          <w:p w14:paraId="688E7F1D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Total Mixed Ration.</w:t>
            </w:r>
          </w:p>
          <w:p w14:paraId="3DAF5A2C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Feed storage method.</w:t>
            </w:r>
          </w:p>
          <w:p w14:paraId="0B230D46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Type of utensils used for feeding calves.</w:t>
            </w:r>
          </w:p>
          <w:p w14:paraId="5AC0EE40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Importance of colostrum.</w:t>
            </w:r>
          </w:p>
          <w:p w14:paraId="3680F374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Importance of calf starter.</w:t>
            </w:r>
          </w:p>
          <w:p w14:paraId="2F864A54" w14:textId="77777777" w:rsidR="009B3389" w:rsidRDefault="00014B8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Dispose-off Livestock waste</w:t>
            </w:r>
          </w:p>
          <w:p w14:paraId="2AAF7223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 xml:space="preserve">Types of Solid waste and its disposal </w:t>
            </w:r>
          </w:p>
          <w:p w14:paraId="27BA75F8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Methods of manure storage</w:t>
            </w:r>
          </w:p>
          <w:p w14:paraId="374C68FC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 xml:space="preserve">Procedure of shed washing </w:t>
            </w:r>
          </w:p>
          <w:p w14:paraId="096466BD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Types of drainage</w:t>
            </w:r>
          </w:p>
          <w:p w14:paraId="6BC6164E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 xml:space="preserve">Understanding Environmental regulations </w:t>
            </w:r>
          </w:p>
          <w:p w14:paraId="1E65BC09" w14:textId="77777777" w:rsidR="009B3389" w:rsidRDefault="00014B8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Perform Livestock Milking </w:t>
            </w:r>
          </w:p>
          <w:p w14:paraId="69943713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Milking machine and its types.</w:t>
            </w:r>
          </w:p>
          <w:p w14:paraId="7611B5E8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Components of milking machine.</w:t>
            </w:r>
          </w:p>
          <w:p w14:paraId="207C759A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 xml:space="preserve">Working principal of milking machine </w:t>
            </w:r>
          </w:p>
          <w:p w14:paraId="61B85336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 xml:space="preserve">Techniques for milking </w:t>
            </w:r>
          </w:p>
          <w:p w14:paraId="775D1648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Importance of pre and post dipping technique</w:t>
            </w:r>
          </w:p>
          <w:p w14:paraId="549907F7" w14:textId="77777777" w:rsidR="009B3389" w:rsidRDefault="00014B8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Perform Disinfection</w:t>
            </w:r>
          </w:p>
          <w:p w14:paraId="7C94B005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Methods for disinfection.</w:t>
            </w:r>
          </w:p>
          <w:p w14:paraId="6F31B64F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Sprinkler system.</w:t>
            </w:r>
          </w:p>
          <w:p w14:paraId="612BF6B3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Importance of wheel dip solutions.</w:t>
            </w:r>
          </w:p>
          <w:p w14:paraId="6EA4108F" w14:textId="77777777" w:rsidR="00DC65BD" w:rsidRPr="00DC65BD" w:rsidRDefault="00DC65BD" w:rsidP="00DC65BD">
            <w:pPr>
              <w:pStyle w:val="ListParagraph"/>
              <w:numPr>
                <w:ilvl w:val="0"/>
                <w:numId w:val="5"/>
              </w:numPr>
              <w:autoSpaceDN w:val="0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65BD">
              <w:rPr>
                <w:rFonts w:ascii="Arial" w:hAnsi="Arial" w:cs="Arial"/>
                <w:sz w:val="18"/>
                <w:szCs w:val="18"/>
              </w:rPr>
              <w:t>Cleaning technique</w:t>
            </w:r>
          </w:p>
          <w:p w14:paraId="73F36FA6" w14:textId="76AA4136" w:rsidR="009B3389" w:rsidRDefault="009B3389" w:rsidP="00DC65BD">
            <w:pPr>
              <w:pStyle w:val="ListParagraph"/>
              <w:autoSpaceDN w:val="0"/>
              <w:ind w:left="360"/>
              <w:contextualSpacing w:val="0"/>
              <w:jc w:val="both"/>
              <w:rPr>
                <w:rFonts w:asciiTheme="minorBidi" w:hAnsiTheme="minorBidi" w:cstheme="minorBidi"/>
                <w:sz w:val="18"/>
                <w:szCs w:val="18"/>
              </w:rPr>
            </w:pPr>
          </w:p>
        </w:tc>
        <w:tc>
          <w:tcPr>
            <w:tcW w:w="3593" w:type="dxa"/>
          </w:tcPr>
          <w:p w14:paraId="5D0F2019" w14:textId="77777777" w:rsidR="009B3389" w:rsidRDefault="00014B89">
            <w:pPr>
              <w:pStyle w:val="Toolsequipmen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Tools/Equipment</w:t>
            </w:r>
          </w:p>
          <w:p w14:paraId="59B5A0D7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Steel-toed footwear,</w:t>
            </w:r>
          </w:p>
          <w:p w14:paraId="27E8462D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Safety gloves,</w:t>
            </w:r>
          </w:p>
          <w:p w14:paraId="14D8FFAC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Appropriate safety glasses,</w:t>
            </w:r>
          </w:p>
          <w:p w14:paraId="63D51C5C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High visibility vest,</w:t>
            </w:r>
          </w:p>
          <w:p w14:paraId="01ADDC14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Breathing apparatus,</w:t>
            </w:r>
          </w:p>
          <w:p w14:paraId="05E098E7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Site emergency response plan,</w:t>
            </w:r>
          </w:p>
          <w:p w14:paraId="14567ACA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Fire extinguishers,</w:t>
            </w:r>
          </w:p>
          <w:p w14:paraId="54B14993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Fire blankets,</w:t>
            </w:r>
          </w:p>
          <w:p w14:paraId="306071D2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Respirators, masks,</w:t>
            </w:r>
          </w:p>
          <w:p w14:paraId="7EFB462C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Fire hoses,</w:t>
            </w:r>
          </w:p>
          <w:p w14:paraId="08C011BB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ind w:left="436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4AB8">
              <w:rPr>
                <w:rFonts w:ascii="Arial" w:hAnsi="Arial" w:cs="Arial"/>
                <w:sz w:val="18"/>
                <w:szCs w:val="18"/>
                <w:lang w:val="en-GB"/>
              </w:rPr>
              <w:t>First aid kits, stretchers,</w:t>
            </w:r>
          </w:p>
          <w:p w14:paraId="4B74DD45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 xml:space="preserve">Apron </w:t>
            </w:r>
          </w:p>
          <w:p w14:paraId="5D596B98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Brush</w:t>
            </w:r>
          </w:p>
          <w:p w14:paraId="4A8183A7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Buckets</w:t>
            </w:r>
          </w:p>
          <w:p w14:paraId="65A48AE9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Cap</w:t>
            </w:r>
          </w:p>
          <w:p w14:paraId="74720666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Cattle Crush</w:t>
            </w:r>
          </w:p>
          <w:p w14:paraId="556C7DA0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Chiller</w:t>
            </w:r>
          </w:p>
          <w:p w14:paraId="3E1C45A8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Chopper</w:t>
            </w:r>
          </w:p>
          <w:p w14:paraId="5DA91266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Comb</w:t>
            </w:r>
          </w:p>
          <w:p w14:paraId="3A33C120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Containers</w:t>
            </w:r>
          </w:p>
          <w:p w14:paraId="6E84BBF1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Cutter</w:t>
            </w:r>
          </w:p>
          <w:p w14:paraId="752B0C27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Feeders</w:t>
            </w:r>
          </w:p>
          <w:p w14:paraId="0F7E1AE6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Fumigator</w:t>
            </w:r>
          </w:p>
          <w:p w14:paraId="73DA9E3A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Gum boots</w:t>
            </w:r>
          </w:p>
          <w:p w14:paraId="24F50B83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Hayracks/Mangers</w:t>
            </w:r>
          </w:p>
          <w:p w14:paraId="67C75E8E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Hobbles</w:t>
            </w:r>
          </w:p>
          <w:p w14:paraId="66834FBD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Hoof knife</w:t>
            </w:r>
          </w:p>
          <w:p w14:paraId="569703EA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Hoof shears</w:t>
            </w:r>
          </w:p>
          <w:p w14:paraId="7A7E0451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Milking machine</w:t>
            </w:r>
          </w:p>
          <w:p w14:paraId="4F788F3C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Neck collar</w:t>
            </w:r>
          </w:p>
          <w:p w14:paraId="5F1BDBB8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Nose twitch</w:t>
            </w:r>
          </w:p>
          <w:p w14:paraId="4AC90366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Packaging machine</w:t>
            </w:r>
          </w:p>
          <w:p w14:paraId="1C944CEE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Pasteurization equipment</w:t>
            </w:r>
          </w:p>
          <w:p w14:paraId="0057F705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 xml:space="preserve">Rasp </w:t>
            </w:r>
          </w:p>
          <w:p w14:paraId="49AC22E7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Rope</w:t>
            </w:r>
          </w:p>
          <w:p w14:paraId="6BC3D893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Sanitizer</w:t>
            </w:r>
          </w:p>
          <w:p w14:paraId="535873C4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Scoop</w:t>
            </w:r>
          </w:p>
          <w:p w14:paraId="035E037E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Shear</w:t>
            </w:r>
          </w:p>
          <w:p w14:paraId="48B8B1B8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 xml:space="preserve">Shovel </w:t>
            </w:r>
          </w:p>
          <w:p w14:paraId="7086BB7A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Spade</w:t>
            </w:r>
          </w:p>
          <w:p w14:paraId="7BD33D24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84AB8">
              <w:rPr>
                <w:rFonts w:ascii="Arial" w:hAnsi="Arial" w:cs="Arial"/>
                <w:sz w:val="18"/>
                <w:szCs w:val="18"/>
              </w:rPr>
              <w:t>TMR</w:t>
            </w:r>
            <w:proofErr w:type="spellEnd"/>
            <w:r w:rsidRPr="00584AB8">
              <w:rPr>
                <w:rFonts w:ascii="Arial" w:hAnsi="Arial" w:cs="Arial"/>
                <w:sz w:val="18"/>
                <w:szCs w:val="18"/>
              </w:rPr>
              <w:t xml:space="preserve"> wagon</w:t>
            </w:r>
          </w:p>
          <w:p w14:paraId="71DD77CD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Transport vehicle</w:t>
            </w:r>
          </w:p>
          <w:p w14:paraId="5849D8B3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Trolly</w:t>
            </w:r>
          </w:p>
          <w:p w14:paraId="240B3427" w14:textId="77777777" w:rsidR="00584AB8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Water pipe with nozzle</w:t>
            </w:r>
          </w:p>
          <w:p w14:paraId="54B1F236" w14:textId="731D0F2D" w:rsidR="009B3389" w:rsidRPr="00584AB8" w:rsidRDefault="00584AB8" w:rsidP="00584AB8">
            <w:pPr>
              <w:pStyle w:val="ListParagraph"/>
              <w:numPr>
                <w:ilvl w:val="0"/>
                <w:numId w:val="6"/>
              </w:numPr>
              <w:autoSpaceDN w:val="0"/>
              <w:ind w:left="436"/>
              <w:jc w:val="both"/>
              <w:rPr>
                <w:b/>
                <w:bCs/>
              </w:rPr>
            </w:pPr>
            <w:r w:rsidRPr="00584AB8">
              <w:rPr>
                <w:rFonts w:ascii="Arial" w:hAnsi="Arial" w:cs="Arial"/>
                <w:sz w:val="18"/>
                <w:szCs w:val="18"/>
              </w:rPr>
              <w:t>Weighing machine</w:t>
            </w:r>
          </w:p>
        </w:tc>
      </w:tr>
    </w:tbl>
    <w:p w14:paraId="7C6217D8" w14:textId="77777777" w:rsidR="009B3389" w:rsidRDefault="009B3389">
      <w:pPr>
        <w:spacing w:line="276" w:lineRule="auto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5A39AA16" w14:textId="77777777" w:rsidR="009B3389" w:rsidRDefault="00014B89">
      <w:pPr>
        <w:spacing w:line="276" w:lineRule="auto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Level-3 (Livestock Farm Technician) </w:t>
      </w:r>
    </w:p>
    <w:p w14:paraId="713EE821" w14:textId="77777777" w:rsidR="009B3389" w:rsidRDefault="009B33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8"/>
        <w:gridCol w:w="3053"/>
      </w:tblGrid>
      <w:tr w:rsidR="009B3389" w14:paraId="3D1A8CAB" w14:textId="77777777">
        <w:trPr>
          <w:cantSplit/>
          <w:trHeight w:val="12420"/>
        </w:trPr>
        <w:tc>
          <w:tcPr>
            <w:tcW w:w="6768" w:type="dxa"/>
          </w:tcPr>
          <w:p w14:paraId="155C2789" w14:textId="6674166A" w:rsidR="009B3389" w:rsidRDefault="00014B89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Maintain </w:t>
            </w:r>
            <w:r w:rsidR="002D30A1" w:rsidRPr="002D30A1"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Artificial Insemination </w:t>
            </w: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(AI) Tools and Equipment</w:t>
            </w:r>
          </w:p>
          <w:p w14:paraId="3243EE21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Function of tools</w:t>
            </w:r>
          </w:p>
          <w:p w14:paraId="7313299F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Chemical hazards of Liquid Nitrogen gas</w:t>
            </w:r>
          </w:p>
          <w:p w14:paraId="4130BD76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Occupational Health &amp; Safety Regulations</w:t>
            </w:r>
          </w:p>
          <w:p w14:paraId="05E125B9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Knowledge and understanding of company policy and procedures.</w:t>
            </w:r>
          </w:p>
          <w:p w14:paraId="2970D31F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Knowledge about different color &amp; capacities of AI Straw</w:t>
            </w:r>
          </w:p>
          <w:p w14:paraId="6860067B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Types of AI Gun</w:t>
            </w:r>
          </w:p>
          <w:p w14:paraId="46E57BB1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Assembling techniques of AI gun</w:t>
            </w:r>
          </w:p>
          <w:p w14:paraId="6CC71B6D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Knowledge about critical temperature zones and exposure time that can be hazardous to semen straw</w:t>
            </w:r>
          </w:p>
          <w:p w14:paraId="2D74148B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 xml:space="preserve">Safety protocols of AI Cylinder </w:t>
            </w:r>
          </w:p>
          <w:p w14:paraId="6C301280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Manage Semen</w:t>
            </w:r>
          </w:p>
          <w:p w14:paraId="4C45CA70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Importance of breeding </w:t>
            </w:r>
          </w:p>
          <w:p w14:paraId="2C73F7DD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  <w:lang w:val="en-AU"/>
              </w:rPr>
            </w:pPr>
            <w:r w:rsidRPr="002D30A1">
              <w:rPr>
                <w:rFonts w:ascii="Arial" w:hAnsi="Arial" w:cs="Arial"/>
                <w:sz w:val="18"/>
                <w:szCs w:val="18"/>
                <w:lang w:val="en-AU"/>
              </w:rPr>
              <w:t xml:space="preserve">Behaviour of sire </w:t>
            </w:r>
          </w:p>
          <w:p w14:paraId="77F8B691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>Selection of sire for semen collection</w:t>
            </w:r>
          </w:p>
          <w:p w14:paraId="1B80DE5A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>Methods of semen collection</w:t>
            </w:r>
          </w:p>
          <w:p w14:paraId="39DED7F8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>Macroscopic semen analysis</w:t>
            </w:r>
          </w:p>
          <w:p w14:paraId="3510248E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>Understand pedigree and its role in selection</w:t>
            </w:r>
          </w:p>
          <w:p w14:paraId="47571ECC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Procedure to prepare AV </w:t>
            </w:r>
          </w:p>
          <w:p w14:paraId="74454F53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>Procedure to prepare semen extenders</w:t>
            </w:r>
          </w:p>
          <w:p w14:paraId="22010D7A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>Semen packing and its methods</w:t>
            </w:r>
          </w:p>
          <w:p w14:paraId="1D6ED192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Types of semen straws   </w:t>
            </w:r>
          </w:p>
          <w:p w14:paraId="3F6A961F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>Cryopreservation and its uses</w:t>
            </w:r>
          </w:p>
          <w:p w14:paraId="770DF30F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Techniques for semen freezing </w:t>
            </w:r>
          </w:p>
          <w:p w14:paraId="7A73BF89" w14:textId="72C60A03" w:rsidR="009B3389" w:rsidRDefault="00014B89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Reproductive System of Livestock</w:t>
            </w:r>
            <w:r w:rsidR="002D30A1"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 and Al</w:t>
            </w:r>
          </w:p>
          <w:p w14:paraId="0A238E18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Reproductive system</w:t>
            </w:r>
          </w:p>
          <w:p w14:paraId="110EE618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 xml:space="preserve">Organ of male &amp; female reproductive system </w:t>
            </w:r>
          </w:p>
          <w:p w14:paraId="039DE31D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Physiology of male and female reproductive system</w:t>
            </w:r>
          </w:p>
          <w:p w14:paraId="5B1E9272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Estrus /estrus cycle and its phases with internal and external changes</w:t>
            </w:r>
          </w:p>
          <w:p w14:paraId="3EE5011F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Methods of Heat detection in livestock</w:t>
            </w:r>
          </w:p>
          <w:p w14:paraId="7268D6B4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 xml:space="preserve">Hormones of reproductive system and their role </w:t>
            </w:r>
          </w:p>
          <w:p w14:paraId="70755F21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Diagnose Pregnancy and its Complications</w:t>
            </w:r>
          </w:p>
          <w:p w14:paraId="0E62C6D8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 xml:space="preserve">Precautions about pregnancy diagnoses </w:t>
            </w:r>
          </w:p>
          <w:p w14:paraId="7E731093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Gestation period and length of gestation in different animals</w:t>
            </w:r>
          </w:p>
          <w:p w14:paraId="1F4FDBE1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stages of gestation</w:t>
            </w:r>
          </w:p>
          <w:p w14:paraId="55B2FF9C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Characteristic of live fetus</w:t>
            </w:r>
          </w:p>
          <w:p w14:paraId="4F04D857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Pyometra and its causes</w:t>
            </w:r>
          </w:p>
          <w:p w14:paraId="07EC6530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Differentiate between pyometra and pregnancy</w:t>
            </w:r>
          </w:p>
          <w:p w14:paraId="12F2A547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 xml:space="preserve">Basics of Ultrasonography </w:t>
            </w:r>
          </w:p>
          <w:p w14:paraId="01BB492C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Methods of pregnancy test</w:t>
            </w:r>
          </w:p>
          <w:p w14:paraId="08F2CF31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Basic causes of abortion</w:t>
            </w:r>
          </w:p>
          <w:p w14:paraId="660332BD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Common complications of pregnancy</w:t>
            </w:r>
          </w:p>
          <w:p w14:paraId="73470559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Assist in Parturition and its complications</w:t>
            </w:r>
          </w:p>
          <w:p w14:paraId="6A6B87D3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 xml:space="preserve">Dystocia and its causes </w:t>
            </w:r>
          </w:p>
          <w:p w14:paraId="3A469F84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 xml:space="preserve">Parturition and its phases  </w:t>
            </w:r>
          </w:p>
          <w:p w14:paraId="42625A14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Presentation, Position &amp; Posture of Fetus</w:t>
            </w:r>
          </w:p>
          <w:p w14:paraId="522683E9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Placentome, caruncle and cotyledon</w:t>
            </w:r>
          </w:p>
          <w:p w14:paraId="2A9F68E6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 xml:space="preserve">Causes of mummification and maceration </w:t>
            </w:r>
          </w:p>
          <w:p w14:paraId="4087FE92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Douching and its procedure</w:t>
            </w:r>
          </w:p>
          <w:p w14:paraId="3C3DF7AA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Care and management of newly born calve</w:t>
            </w:r>
          </w:p>
          <w:p w14:paraId="3052F952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Importance of antiseptic &amp; disinfectant</w:t>
            </w:r>
          </w:p>
          <w:p w14:paraId="3E3A36DC" w14:textId="77777777" w:rsidR="002D30A1" w:rsidRDefault="002D30A1" w:rsidP="002D30A1">
            <w:pPr>
              <w:pStyle w:val="ListParagraph"/>
              <w:numPr>
                <w:ilvl w:val="0"/>
                <w:numId w:val="3"/>
              </w:numPr>
              <w:spacing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Develop Basic Computer Skills</w:t>
            </w:r>
          </w:p>
          <w:p w14:paraId="5A576605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Basic parts of computers</w:t>
            </w:r>
          </w:p>
          <w:p w14:paraId="65F1AE52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Importance and uses of MS Word</w:t>
            </w:r>
          </w:p>
          <w:p w14:paraId="03B97E32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Importance and uses of MS Excel</w:t>
            </w:r>
          </w:p>
          <w:p w14:paraId="7E2B080C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Importance and uses of MS Power Point</w:t>
            </w:r>
          </w:p>
          <w:p w14:paraId="53E0A3ED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importance of Internet.</w:t>
            </w:r>
          </w:p>
          <w:p w14:paraId="6BFDA6C4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Use of various search engines like Google, U-tube etc.</w:t>
            </w:r>
          </w:p>
          <w:p w14:paraId="7CF3AE14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Printing Procedure.</w:t>
            </w:r>
          </w:p>
          <w:p w14:paraId="0EADF98B" w14:textId="77777777" w:rsidR="002D30A1" w:rsidRDefault="002D30A1" w:rsidP="002D30A1">
            <w:pPr>
              <w:pStyle w:val="ListParagraph"/>
              <w:numPr>
                <w:ilvl w:val="0"/>
                <w:numId w:val="3"/>
              </w:numPr>
              <w:spacing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Develop basic communication Skill.</w:t>
            </w:r>
          </w:p>
          <w:p w14:paraId="434AF58E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Effective Listening.</w:t>
            </w:r>
          </w:p>
          <w:p w14:paraId="2DBB1AEF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Various types of effective listening.</w:t>
            </w:r>
          </w:p>
          <w:p w14:paraId="7E050E33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Nonverbal Communication</w:t>
            </w:r>
          </w:p>
          <w:p w14:paraId="7C88362C" w14:textId="77777777" w:rsidR="002D30A1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b/>
                <w:bCs/>
                <w:color w:val="00B0F0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Types of Nonverbal Communication.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A52EB9C" w14:textId="16CAC8DB" w:rsidR="009B3389" w:rsidRPr="002D30A1" w:rsidRDefault="002D30A1" w:rsidP="002D30A1">
            <w:pPr>
              <w:pStyle w:val="ListParagraph"/>
              <w:numPr>
                <w:ilvl w:val="0"/>
                <w:numId w:val="7"/>
              </w:numPr>
              <w:ind w:left="360"/>
              <w:rPr>
                <w:b/>
                <w:bCs/>
                <w:color w:val="00B0F0"/>
              </w:rPr>
            </w:pPr>
            <w:r w:rsidRPr="002D30A1">
              <w:rPr>
                <w:rFonts w:ascii="Arial" w:hAnsi="Arial" w:cs="Arial"/>
                <w:sz w:val="18"/>
                <w:szCs w:val="18"/>
              </w:rPr>
              <w:t>Various communication Medium.</w:t>
            </w:r>
          </w:p>
        </w:tc>
        <w:tc>
          <w:tcPr>
            <w:tcW w:w="3053" w:type="dxa"/>
          </w:tcPr>
          <w:p w14:paraId="78DEF2FD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B7E88">
              <w:rPr>
                <w:rFonts w:ascii="Arial" w:hAnsi="Arial" w:cs="Arial"/>
                <w:sz w:val="18"/>
                <w:szCs w:val="18"/>
              </w:rPr>
              <w:t>A.I</w:t>
            </w:r>
            <w:proofErr w:type="spellEnd"/>
            <w:r w:rsidRPr="00BB7E88">
              <w:rPr>
                <w:rFonts w:ascii="Arial" w:hAnsi="Arial" w:cs="Arial"/>
                <w:sz w:val="18"/>
                <w:szCs w:val="18"/>
              </w:rPr>
              <w:t xml:space="preserve"> Guns</w:t>
            </w:r>
          </w:p>
          <w:p w14:paraId="1C1CDC35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 xml:space="preserve">A.I. Sheaths   </w:t>
            </w:r>
          </w:p>
          <w:p w14:paraId="1A38A051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AI Gloves</w:t>
            </w:r>
          </w:p>
          <w:p w14:paraId="096B0CB6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AI Stand for small ruminants</w:t>
            </w:r>
          </w:p>
          <w:p w14:paraId="6AD347F4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AI Straws</w:t>
            </w:r>
          </w:p>
          <w:p w14:paraId="467C516E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Artificial Vagina</w:t>
            </w:r>
          </w:p>
          <w:p w14:paraId="2A4CB11E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Calf Puller</w:t>
            </w:r>
          </w:p>
          <w:p w14:paraId="5B33A2AA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Cattle Crush</w:t>
            </w:r>
          </w:p>
          <w:p w14:paraId="66F43AA2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Chains and ropes</w:t>
            </w:r>
          </w:p>
          <w:p w14:paraId="427A41C0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 xml:space="preserve">Chairs </w:t>
            </w:r>
          </w:p>
          <w:p w14:paraId="673947FA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Computer sets</w:t>
            </w:r>
          </w:p>
          <w:p w14:paraId="1B8B2ADF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Computer Tables</w:t>
            </w:r>
          </w:p>
          <w:p w14:paraId="44F879D0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Digging Tools</w:t>
            </w:r>
          </w:p>
          <w:p w14:paraId="0B660160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 xml:space="preserve">Dummy Cow </w:t>
            </w:r>
          </w:p>
          <w:p w14:paraId="634F6710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Dummy Cow for AI Semen Collection</w:t>
            </w:r>
          </w:p>
          <w:p w14:paraId="7831AA93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Dummy Fetus</w:t>
            </w:r>
          </w:p>
          <w:p w14:paraId="2469BA79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Dystocia Tool Kit</w:t>
            </w:r>
          </w:p>
          <w:p w14:paraId="07236B2F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B7E88">
              <w:rPr>
                <w:rFonts w:ascii="Arial" w:hAnsi="Arial" w:cs="Arial"/>
                <w:sz w:val="18"/>
                <w:szCs w:val="18"/>
              </w:rPr>
              <w:t>Elecroejaculator</w:t>
            </w:r>
            <w:proofErr w:type="spellEnd"/>
          </w:p>
          <w:p w14:paraId="74D39887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Glass Tubes</w:t>
            </w:r>
          </w:p>
          <w:p w14:paraId="748F648E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B7E88">
              <w:rPr>
                <w:rFonts w:ascii="Arial" w:hAnsi="Arial" w:cs="Arial"/>
                <w:sz w:val="18"/>
                <w:szCs w:val="18"/>
              </w:rPr>
              <w:t>Haemocyto</w:t>
            </w:r>
            <w:proofErr w:type="spellEnd"/>
            <w:r w:rsidRPr="00BB7E88">
              <w:rPr>
                <w:rFonts w:ascii="Arial" w:hAnsi="Arial" w:cs="Arial"/>
                <w:sz w:val="18"/>
                <w:szCs w:val="18"/>
              </w:rPr>
              <w:t xml:space="preserve"> meters</w:t>
            </w:r>
          </w:p>
          <w:p w14:paraId="3C11A2FB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B7E88">
              <w:rPr>
                <w:rFonts w:ascii="Arial" w:hAnsi="Arial" w:cs="Arial"/>
                <w:sz w:val="18"/>
                <w:szCs w:val="18"/>
              </w:rPr>
              <w:t>IMV</w:t>
            </w:r>
            <w:proofErr w:type="spellEnd"/>
            <w:r w:rsidRPr="00BB7E88">
              <w:rPr>
                <w:rFonts w:ascii="Arial" w:hAnsi="Arial" w:cs="Arial"/>
                <w:sz w:val="18"/>
                <w:szCs w:val="18"/>
              </w:rPr>
              <w:t xml:space="preserve"> electronic photometer</w:t>
            </w:r>
          </w:p>
          <w:p w14:paraId="0BA659B8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Internet facility.</w:t>
            </w:r>
          </w:p>
          <w:p w14:paraId="07CC95DA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Liquid nitrogen cylinder</w:t>
            </w:r>
          </w:p>
          <w:p w14:paraId="4E9D93E7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Microscope</w:t>
            </w:r>
          </w:p>
          <w:p w14:paraId="0E3FD83E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Multimedia</w:t>
            </w:r>
          </w:p>
          <w:p w14:paraId="42577566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Palpation table</w:t>
            </w:r>
          </w:p>
          <w:p w14:paraId="303FB0B5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pH meter</w:t>
            </w:r>
          </w:p>
          <w:p w14:paraId="166AE3C0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Phantom Box</w:t>
            </w:r>
          </w:p>
          <w:p w14:paraId="1DB007FB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Plank</w:t>
            </w:r>
          </w:p>
          <w:p w14:paraId="052EE9C0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PPEs as per requirement</w:t>
            </w:r>
          </w:p>
          <w:p w14:paraId="73CA1BC0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 xml:space="preserve">Printer. </w:t>
            </w:r>
          </w:p>
          <w:p w14:paraId="2B978D03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Refrigerator</w:t>
            </w:r>
          </w:p>
          <w:p w14:paraId="70097418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 xml:space="preserve">Reproductive system </w:t>
            </w:r>
          </w:p>
          <w:p w14:paraId="35B7ABEA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Slides</w:t>
            </w:r>
          </w:p>
          <w:p w14:paraId="624AF8C3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Storage box</w:t>
            </w:r>
          </w:p>
          <w:p w14:paraId="713638FD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 xml:space="preserve">Surgical tool kit  </w:t>
            </w:r>
          </w:p>
          <w:p w14:paraId="48352E2E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Ultrasonography machine</w:t>
            </w:r>
          </w:p>
          <w:p w14:paraId="3B3986AF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Vaginal Speculum</w:t>
            </w:r>
          </w:p>
          <w:p w14:paraId="28F0B799" w14:textId="77777777" w:rsidR="00BB7E88" w:rsidRPr="00BB7E88" w:rsidRDefault="00BB7E88" w:rsidP="00BB7E88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BB7E88">
              <w:rPr>
                <w:rFonts w:ascii="Arial" w:hAnsi="Arial" w:cs="Arial"/>
                <w:sz w:val="18"/>
                <w:szCs w:val="18"/>
              </w:rPr>
              <w:t>Water bath</w:t>
            </w:r>
          </w:p>
          <w:p w14:paraId="1372FB2C" w14:textId="77777777" w:rsidR="009B3389" w:rsidRPr="00BB7E88" w:rsidRDefault="009B3389" w:rsidP="00BB7E88">
            <w:pPr>
              <w:spacing w:line="276" w:lineRule="auto"/>
              <w:rPr>
                <w:b/>
                <w:bCs/>
                <w:color w:val="00B0F0"/>
              </w:rPr>
            </w:pPr>
          </w:p>
        </w:tc>
      </w:tr>
    </w:tbl>
    <w:p w14:paraId="6D56DC83" w14:textId="77777777" w:rsidR="009B3389" w:rsidRDefault="00014B89">
      <w:pPr>
        <w:spacing w:before="240" w:after="240" w:line="276" w:lineRule="auto"/>
      </w:pP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Level-4 (Livestock Assistant)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8"/>
        <w:gridCol w:w="3503"/>
      </w:tblGrid>
      <w:tr w:rsidR="009B3389" w14:paraId="45E35798" w14:textId="77777777">
        <w:trPr>
          <w:cantSplit/>
          <w:trHeight w:val="10365"/>
        </w:trPr>
        <w:tc>
          <w:tcPr>
            <w:tcW w:w="6318" w:type="dxa"/>
          </w:tcPr>
          <w:p w14:paraId="385671EB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Perform Physical Examination of Animals</w:t>
            </w:r>
          </w:p>
          <w:p w14:paraId="5D6C0B78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Normal temperature of animals</w:t>
            </w:r>
          </w:p>
          <w:p w14:paraId="1500D6AF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Normal pulse rate of animals</w:t>
            </w:r>
          </w:p>
          <w:p w14:paraId="5C38B41D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Normal respiration of animals</w:t>
            </w:r>
          </w:p>
          <w:p w14:paraId="0662B3C0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Causes of dehydration in animals</w:t>
            </w:r>
          </w:p>
          <w:p w14:paraId="13967FDB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Normal body conformation of animals </w:t>
            </w:r>
          </w:p>
          <w:p w14:paraId="4A784469" w14:textId="77777777" w:rsidR="009B3389" w:rsidRDefault="00014B89" w:rsidP="00B657D8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Perform Basic Farm Practices</w:t>
            </w:r>
          </w:p>
          <w:p w14:paraId="6958D834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Hoof trimming techniques of livestock</w:t>
            </w:r>
            <w:r w:rsidRPr="00B657D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106B3FF3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Dehorning techniques of livestock</w:t>
            </w:r>
          </w:p>
          <w:p w14:paraId="7D8106D2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Shearing techniques</w:t>
            </w:r>
          </w:p>
          <w:p w14:paraId="59EF934F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Ear tagging techniques</w:t>
            </w:r>
          </w:p>
          <w:p w14:paraId="56F322A0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Tail docking techniques</w:t>
            </w:r>
          </w:p>
          <w:p w14:paraId="488447AA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Castration techniques</w:t>
            </w:r>
          </w:p>
          <w:p w14:paraId="15BE220C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Animal dipping procedure</w:t>
            </w:r>
          </w:p>
          <w:p w14:paraId="3A2CDF4E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Weight measuring techniques of livestock</w:t>
            </w:r>
          </w:p>
          <w:p w14:paraId="667F8EF9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Procedures of CIP (Clean in Place) </w:t>
            </w:r>
          </w:p>
          <w:p w14:paraId="71FADBC8" w14:textId="77777777" w:rsidR="009B3389" w:rsidRDefault="00014B89" w:rsidP="00B657D8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Perform Feed Management</w:t>
            </w:r>
          </w:p>
          <w:p w14:paraId="2230F03A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Silage formation</w:t>
            </w:r>
            <w:r w:rsidRPr="00B657D8">
              <w:rPr>
                <w:rFonts w:ascii="Arial" w:hAnsi="Arial" w:cs="Arial"/>
                <w:sz w:val="18"/>
                <w:szCs w:val="18"/>
              </w:rPr>
              <w:tab/>
            </w:r>
            <w:r w:rsidRPr="00B657D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4A7C972B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Hay Preparation</w:t>
            </w:r>
          </w:p>
          <w:p w14:paraId="28C02C02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Preparation of balanced ration</w:t>
            </w:r>
          </w:p>
          <w:p w14:paraId="6F6504F7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Procedure of Urea treatment</w:t>
            </w:r>
          </w:p>
          <w:p w14:paraId="117C796F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Preparation of urea molasses block</w:t>
            </w:r>
          </w:p>
          <w:p w14:paraId="104CAD1D" w14:textId="77777777" w:rsidR="009B3389" w:rsidRDefault="00014B89" w:rsidP="00B657D8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Perform Sampling</w:t>
            </w:r>
          </w:p>
          <w:p w14:paraId="167A946F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Procedure of nasal sampling</w:t>
            </w:r>
          </w:p>
          <w:p w14:paraId="779D2F3A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Procedure of Blood Sampling </w:t>
            </w:r>
          </w:p>
          <w:p w14:paraId="6429BA28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Procedure for collecting Tissue Sample </w:t>
            </w:r>
          </w:p>
          <w:p w14:paraId="2FD77490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Procedure for Urine Sampling</w:t>
            </w:r>
          </w:p>
          <w:p w14:paraId="779F7E98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Procedure of Fecal Sample collection</w:t>
            </w:r>
          </w:p>
          <w:p w14:paraId="3CC87598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Technique for Skin Scrapping </w:t>
            </w:r>
          </w:p>
          <w:p w14:paraId="7154231B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Procedure for Sample collection from Farm Premises for bacterial contamination test to ensure the safety</w:t>
            </w:r>
          </w:p>
          <w:p w14:paraId="53C139BC" w14:textId="77777777" w:rsidR="009B3389" w:rsidRDefault="00014B89" w:rsidP="00B657D8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Preserve and transport Sample</w:t>
            </w:r>
          </w:p>
          <w:p w14:paraId="0C06AD13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Preservation of nasal sample</w:t>
            </w:r>
          </w:p>
          <w:p w14:paraId="772A7C61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Procedures for preservation of Blood Sample  </w:t>
            </w:r>
          </w:p>
          <w:p w14:paraId="33F28435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Preservation of biological fluids and biological tissues</w:t>
            </w:r>
          </w:p>
          <w:p w14:paraId="79C6BF8A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Techniques of labelling and preserving sample</w:t>
            </w:r>
          </w:p>
          <w:p w14:paraId="58AF0C9D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Dispatching of sample for laboratory test </w:t>
            </w:r>
          </w:p>
          <w:p w14:paraId="10E542FB" w14:textId="77777777" w:rsidR="009B3389" w:rsidRDefault="00014B89" w:rsidP="00B657D8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Maintain Farm tools and equipment</w:t>
            </w:r>
          </w:p>
          <w:p w14:paraId="21D0D814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Types of farm tools</w:t>
            </w:r>
            <w:r w:rsidRPr="00B657D8">
              <w:rPr>
                <w:rFonts w:ascii="Arial" w:hAnsi="Arial" w:cs="Arial"/>
                <w:sz w:val="18"/>
                <w:szCs w:val="18"/>
              </w:rPr>
              <w:tab/>
            </w:r>
            <w:r w:rsidRPr="00B657D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63FE4DA8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Types of surgical instrument and equipment</w:t>
            </w:r>
          </w:p>
          <w:p w14:paraId="2DF6106E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Procedure of Sterilization of surgical instruments</w:t>
            </w:r>
          </w:p>
          <w:p w14:paraId="53E1231A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Techniques of Disinfection of farm tools</w:t>
            </w:r>
          </w:p>
          <w:p w14:paraId="7F0C7FCC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Procedure to maintain record of tools and equipment</w:t>
            </w:r>
          </w:p>
          <w:p w14:paraId="7BE795F1" w14:textId="77777777" w:rsidR="00B657D8" w:rsidRDefault="00B657D8" w:rsidP="00B657D8">
            <w:pPr>
              <w:pStyle w:val="ListParagraph"/>
              <w:numPr>
                <w:ilvl w:val="0"/>
                <w:numId w:val="3"/>
              </w:numPr>
              <w:spacing w:after="240" w:line="276" w:lineRule="auto"/>
              <w:ind w:left="360"/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Implement Animal Welfare and regulations.</w:t>
            </w:r>
          </w:p>
          <w:p w14:paraId="7E704711" w14:textId="77777777" w:rsid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Freedom from hunger and thirst of livestock animals</w:t>
            </w:r>
          </w:p>
          <w:p w14:paraId="34635595" w14:textId="77777777" w:rsid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Freedom from discomfort of livestock animals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  <w:p w14:paraId="61D6F916" w14:textId="77777777" w:rsid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Freedom from pain, injury and disease of livestock animals</w:t>
            </w:r>
          </w:p>
          <w:p w14:paraId="0F1EB788" w14:textId="77777777" w:rsid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Freedom to express normal behavior of livestock animals</w:t>
            </w:r>
          </w:p>
          <w:p w14:paraId="28739D85" w14:textId="77777777" w:rsid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Freedom from fear of livestock animals</w:t>
            </w:r>
          </w:p>
          <w:p w14:paraId="75CB2F82" w14:textId="77777777" w:rsidR="00B657D8" w:rsidRDefault="00B657D8" w:rsidP="00B657D8">
            <w:pPr>
              <w:pStyle w:val="ListParagraph"/>
              <w:numPr>
                <w:ilvl w:val="0"/>
                <w:numId w:val="3"/>
              </w:numPr>
              <w:spacing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Perform Identification of Basic Drugs in Veterinary Practices </w:t>
            </w:r>
          </w:p>
          <w:p w14:paraId="0EEA7375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Types of NSAIDS </w:t>
            </w:r>
            <w:r w:rsidRPr="00B657D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535C1244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Types of Steroids</w:t>
            </w:r>
            <w:r w:rsidRPr="00B657D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0E358E7A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Types of antibiotics in livestock</w:t>
            </w:r>
            <w:r w:rsidRPr="00B657D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7A794A5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Types of Antiparasitic drugs</w:t>
            </w:r>
            <w:r w:rsidRPr="00B657D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2FE4BDE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Types of Antifungal drugs</w:t>
            </w:r>
          </w:p>
          <w:p w14:paraId="60B159E4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Types of Ethnomedicines </w:t>
            </w:r>
          </w:p>
          <w:p w14:paraId="0ED25C4B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Common Antidotes used in livestock</w:t>
            </w:r>
          </w:p>
          <w:p w14:paraId="372B6244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Procedure for Ointments preparation </w:t>
            </w:r>
          </w:p>
          <w:p w14:paraId="17907B00" w14:textId="6AD25341" w:rsidR="009B3389" w:rsidRDefault="009B3389" w:rsidP="00B657D8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</w:p>
        </w:tc>
        <w:tc>
          <w:tcPr>
            <w:tcW w:w="3503" w:type="dxa"/>
          </w:tcPr>
          <w:p w14:paraId="77707337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Angle grinder</w:t>
            </w:r>
          </w:p>
          <w:p w14:paraId="3000F9B8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Artificial insemination gun</w:t>
            </w:r>
          </w:p>
          <w:p w14:paraId="3078E1AF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Atomizer</w:t>
            </w:r>
          </w:p>
          <w:p w14:paraId="2876C83F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Autoclave</w:t>
            </w:r>
          </w:p>
          <w:p w14:paraId="6FECF246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Blade handlers</w:t>
            </w:r>
          </w:p>
          <w:p w14:paraId="70175C04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Branding iron</w:t>
            </w:r>
          </w:p>
          <w:p w14:paraId="4B31F792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Breathing apparatus </w:t>
            </w:r>
          </w:p>
          <w:p w14:paraId="56F36817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D529B">
              <w:rPr>
                <w:rFonts w:ascii="Arial" w:hAnsi="Arial" w:cs="Arial"/>
                <w:sz w:val="18"/>
                <w:szCs w:val="18"/>
              </w:rPr>
              <w:t>Burdizzo’s</w:t>
            </w:r>
            <w:proofErr w:type="spellEnd"/>
            <w:r w:rsidRPr="00ED529B">
              <w:rPr>
                <w:rFonts w:ascii="Arial" w:hAnsi="Arial" w:cs="Arial"/>
                <w:sz w:val="18"/>
                <w:szCs w:val="18"/>
              </w:rPr>
              <w:t xml:space="preserve"> castrator. </w:t>
            </w:r>
          </w:p>
          <w:p w14:paraId="52ED2235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Castration ring plier</w:t>
            </w:r>
          </w:p>
          <w:p w14:paraId="6E461BA6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Cattle crush</w:t>
            </w:r>
          </w:p>
          <w:p w14:paraId="129FABB0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Cauterizer  </w:t>
            </w:r>
          </w:p>
          <w:p w14:paraId="128A467F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Chisels</w:t>
            </w:r>
          </w:p>
          <w:p w14:paraId="5DBF3B85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Clippers</w:t>
            </w:r>
          </w:p>
          <w:p w14:paraId="0C5B3ECD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Dental instruments</w:t>
            </w:r>
          </w:p>
          <w:p w14:paraId="2384FE04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D529B">
              <w:rPr>
                <w:rFonts w:ascii="Arial" w:hAnsi="Arial" w:cs="Arial"/>
                <w:sz w:val="18"/>
                <w:szCs w:val="18"/>
              </w:rPr>
              <w:t>Disbudder</w:t>
            </w:r>
            <w:proofErr w:type="spellEnd"/>
            <w:r w:rsidRPr="00ED529B">
              <w:rPr>
                <w:rFonts w:ascii="Arial" w:hAnsi="Arial" w:cs="Arial"/>
                <w:sz w:val="18"/>
                <w:szCs w:val="18"/>
              </w:rPr>
              <w:t xml:space="preserve">/dehorner </w:t>
            </w:r>
          </w:p>
          <w:p w14:paraId="40119421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Drenching gun</w:t>
            </w:r>
          </w:p>
          <w:p w14:paraId="7D6C840F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Ear tag plier </w:t>
            </w:r>
          </w:p>
          <w:p w14:paraId="47133DFE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Elastrator</w:t>
            </w:r>
          </w:p>
          <w:p w14:paraId="483E0D91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Electric clipper</w:t>
            </w:r>
          </w:p>
          <w:p w14:paraId="0F9B5AC8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First aid box</w:t>
            </w:r>
          </w:p>
          <w:p w14:paraId="55F65BBC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Forceps</w:t>
            </w:r>
          </w:p>
          <w:p w14:paraId="672A1429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Headgates and collar system</w:t>
            </w:r>
          </w:p>
          <w:p w14:paraId="54545311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Heat guns</w:t>
            </w:r>
          </w:p>
          <w:p w14:paraId="42039BC7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High visibility vest</w:t>
            </w:r>
          </w:p>
          <w:p w14:paraId="1F7BEAA6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Hoof knife</w:t>
            </w:r>
          </w:p>
          <w:p w14:paraId="6FE5B579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Hoof knives and hoof </w:t>
            </w:r>
            <w:proofErr w:type="spellStart"/>
            <w:r w:rsidRPr="00ED529B">
              <w:rPr>
                <w:rFonts w:ascii="Arial" w:hAnsi="Arial" w:cs="Arial"/>
                <w:sz w:val="18"/>
                <w:szCs w:val="18"/>
              </w:rPr>
              <w:t>rasper</w:t>
            </w:r>
            <w:proofErr w:type="spellEnd"/>
          </w:p>
          <w:p w14:paraId="5A6FD49F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Hoof Pliers</w:t>
            </w:r>
          </w:p>
          <w:p w14:paraId="0F3CC6BC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Hoof trimmer</w:t>
            </w:r>
          </w:p>
          <w:p w14:paraId="29A0CE26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Ice box</w:t>
            </w:r>
          </w:p>
          <w:p w14:paraId="191155F5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Liquid nitrogen container</w:t>
            </w:r>
          </w:p>
          <w:p w14:paraId="491B5CCA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Livestock trailer</w:t>
            </w:r>
          </w:p>
          <w:p w14:paraId="39C3817B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Manure spreader</w:t>
            </w:r>
          </w:p>
          <w:p w14:paraId="1C4B2C32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Medicinal Kit</w:t>
            </w:r>
          </w:p>
          <w:p w14:paraId="0AEB2BD8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D529B">
              <w:rPr>
                <w:rFonts w:ascii="Arial" w:hAnsi="Arial" w:cs="Arial"/>
                <w:sz w:val="18"/>
                <w:szCs w:val="18"/>
              </w:rPr>
              <w:t>Moulds</w:t>
            </w:r>
            <w:proofErr w:type="spellEnd"/>
            <w:r w:rsidRPr="00ED529B">
              <w:rPr>
                <w:rFonts w:ascii="Arial" w:hAnsi="Arial" w:cs="Arial"/>
                <w:sz w:val="18"/>
                <w:szCs w:val="18"/>
              </w:rPr>
              <w:t xml:space="preserve"> for Urea Blocks</w:t>
            </w:r>
          </w:p>
          <w:p w14:paraId="7AFDC15A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Needle holders</w:t>
            </w:r>
          </w:p>
          <w:p w14:paraId="73EF8943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Plastic bucket</w:t>
            </w:r>
          </w:p>
          <w:p w14:paraId="4771BB03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Refrigerator</w:t>
            </w:r>
          </w:p>
          <w:p w14:paraId="71203CAD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Restraining rope</w:t>
            </w:r>
          </w:p>
          <w:p w14:paraId="7CC4A9D6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Retractors</w:t>
            </w:r>
          </w:p>
          <w:p w14:paraId="1FB473A6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Rongeurs</w:t>
            </w:r>
          </w:p>
          <w:p w14:paraId="68C57959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Ropes</w:t>
            </w:r>
          </w:p>
          <w:p w14:paraId="7ACD478F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Scalpel handle</w:t>
            </w:r>
          </w:p>
          <w:p w14:paraId="303F3F4C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Shearing machine</w:t>
            </w:r>
          </w:p>
          <w:p w14:paraId="056C1450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Shovel</w:t>
            </w:r>
          </w:p>
          <w:p w14:paraId="1E540267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Silage Baler and wiper machine</w:t>
            </w:r>
          </w:p>
          <w:p w14:paraId="17ECEBE2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Silage chopping machine</w:t>
            </w:r>
          </w:p>
          <w:p w14:paraId="7721F4FF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Silage machine cutter</w:t>
            </w:r>
          </w:p>
          <w:p w14:paraId="6CC0C7CE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Spay and Neuter sets</w:t>
            </w:r>
          </w:p>
          <w:p w14:paraId="3ABE1CB4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Sprayer</w:t>
            </w:r>
          </w:p>
          <w:p w14:paraId="2A5FEA67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Steel container</w:t>
            </w:r>
          </w:p>
          <w:p w14:paraId="7BB0BA2D" w14:textId="77777777" w:rsidR="009B3389" w:rsidRDefault="009B3389" w:rsidP="00E044A4">
            <w:pPr>
              <w:pStyle w:val="Toolsequipment"/>
              <w:spacing w:before="0" w:after="0" w:line="276" w:lineRule="auto"/>
              <w:ind w:left="346"/>
              <w:rPr>
                <w:b/>
                <w:bCs/>
                <w:color w:val="00B0F0"/>
              </w:rPr>
            </w:pPr>
          </w:p>
        </w:tc>
      </w:tr>
      <w:tr w:rsidR="009B3389" w14:paraId="0F0A35A4" w14:textId="77777777" w:rsidTr="00B657D8">
        <w:trPr>
          <w:cantSplit/>
          <w:trHeight w:val="9170"/>
        </w:trPr>
        <w:tc>
          <w:tcPr>
            <w:tcW w:w="6318" w:type="dxa"/>
          </w:tcPr>
          <w:p w14:paraId="20E03497" w14:textId="77777777" w:rsidR="009B3389" w:rsidRDefault="00014B89" w:rsidP="00B657D8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Perform Medication</w:t>
            </w:r>
          </w:p>
          <w:p w14:paraId="3DF5FD3A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Routes of drug administration in animals</w:t>
            </w:r>
            <w:r w:rsidRPr="00B657D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2100696C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Formulations of drugs to be used for specific route of administration</w:t>
            </w:r>
          </w:p>
          <w:p w14:paraId="27D9156C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Ensure the safety and expertise required for different routes of drug administration in animals </w:t>
            </w:r>
          </w:p>
          <w:p w14:paraId="2EE29106" w14:textId="77777777" w:rsidR="009B3389" w:rsidRDefault="00014B89" w:rsidP="00B657D8">
            <w:pPr>
              <w:pStyle w:val="ListParagraph"/>
              <w:numPr>
                <w:ilvl w:val="0"/>
                <w:numId w:val="3"/>
              </w:numPr>
              <w:spacing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bookmarkStart w:id="17" w:name="_Hlk96767729"/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Perform Farm Management</w:t>
            </w:r>
          </w:p>
          <w:p w14:paraId="789A6073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Importance of Biosecurity</w:t>
            </w:r>
          </w:p>
          <w:p w14:paraId="5573049A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Procedure to quarantine new herd</w:t>
            </w:r>
          </w:p>
          <w:p w14:paraId="38846648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Knowledge &amp; Understanding to Keep daily record of animals</w:t>
            </w:r>
          </w:p>
          <w:p w14:paraId="4A54A5EE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Techniques to Maintain culling pen</w:t>
            </w:r>
          </w:p>
          <w:p w14:paraId="2C6E8A22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Procedure to Clean and wash farm</w:t>
            </w:r>
          </w:p>
          <w:p w14:paraId="27B5F8B2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Knowledge &amp; Understanding to Deploy farm staff </w:t>
            </w:r>
          </w:p>
          <w:p w14:paraId="64FAEA6D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 xml:space="preserve">Maintain Record </w:t>
            </w:r>
          </w:p>
          <w:p w14:paraId="09003A6F" w14:textId="77777777" w:rsidR="009B3389" w:rsidRDefault="00014B8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Maintain feed record</w:t>
            </w:r>
          </w:p>
          <w:p w14:paraId="68CE57D7" w14:textId="77777777" w:rsidR="009B3389" w:rsidRDefault="00014B8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Maintain herd record</w:t>
            </w:r>
          </w:p>
          <w:p w14:paraId="4F0CB0B1" w14:textId="77777777" w:rsidR="009B3389" w:rsidRDefault="00014B8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Maintain production record</w:t>
            </w:r>
          </w:p>
          <w:p w14:paraId="34E34B1F" w14:textId="77777777" w:rsidR="009B3389" w:rsidRDefault="00014B8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Maintain medicine record</w:t>
            </w:r>
          </w:p>
          <w:p w14:paraId="0EC5AF6B" w14:textId="77777777" w:rsidR="009B3389" w:rsidRDefault="00014B8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Maintain expenditure record</w:t>
            </w:r>
          </w:p>
          <w:p w14:paraId="50E75677" w14:textId="77777777" w:rsidR="009B3389" w:rsidRDefault="00014B8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Maintain parturition record</w:t>
            </w:r>
          </w:p>
          <w:p w14:paraId="55ECEEB8" w14:textId="77777777" w:rsidR="009B3389" w:rsidRDefault="00014B8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Maintain pedigree record </w:t>
            </w:r>
          </w:p>
          <w:p w14:paraId="7D8EDA5D" w14:textId="77777777" w:rsidR="009B3389" w:rsidRDefault="00014B89">
            <w:pPr>
              <w:pStyle w:val="Relatedknowledge"/>
              <w:numPr>
                <w:ilvl w:val="0"/>
                <w:numId w:val="3"/>
              </w:numPr>
              <w:spacing w:before="0" w:after="0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Develop Professionalism</w:t>
            </w:r>
          </w:p>
          <w:bookmarkEnd w:id="17"/>
          <w:p w14:paraId="79EAD6B4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Principles of work ethic and expectations, such as be punctual, prepared for work, cooperative, honest, productive and respectful</w:t>
            </w:r>
          </w:p>
          <w:p w14:paraId="413BAC81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Working conditions on work station </w:t>
            </w:r>
          </w:p>
          <w:p w14:paraId="2955A71C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Legislation about harassment </w:t>
            </w:r>
          </w:p>
          <w:p w14:paraId="55F89345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Conflict resolution techniques.</w:t>
            </w:r>
          </w:p>
          <w:p w14:paraId="3C369D73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Own role and responsibilities </w:t>
            </w:r>
          </w:p>
          <w:p w14:paraId="16432763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Roles and responsibilities of others in industry, such as supervisor, inspector, other trades people</w:t>
            </w:r>
          </w:p>
          <w:p w14:paraId="294AB5F1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Log books, safety reports, maintenance reports, inspection reports, time cards </w:t>
            </w:r>
          </w:p>
          <w:p w14:paraId="3232A223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Health and Safety Rules</w:t>
            </w:r>
          </w:p>
          <w:p w14:paraId="5B82EC69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Environmental safety </w:t>
            </w:r>
          </w:p>
          <w:p w14:paraId="48B44DDD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Workplace safety standards</w:t>
            </w:r>
          </w:p>
          <w:p w14:paraId="481BE955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Safety while operating electricity.</w:t>
            </w:r>
          </w:p>
          <w:p w14:paraId="24EAA3E8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ind w:left="360"/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</w:pPr>
            <w:bookmarkStart w:id="18" w:name="_Hlk96767746"/>
            <w:r>
              <w:rPr>
                <w:rFonts w:asciiTheme="minorHAnsi" w:hAnsiTheme="minorHAnsi" w:cstheme="minorHAnsi"/>
                <w:b/>
                <w:bCs/>
                <w:color w:val="00B0F0"/>
                <w:sz w:val="22"/>
                <w:szCs w:val="22"/>
              </w:rPr>
              <w:t>Develop Entrepreneurial Skills</w:t>
            </w:r>
          </w:p>
          <w:bookmarkEnd w:id="18"/>
          <w:p w14:paraId="0F315F71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Entrepreneurship </w:t>
            </w:r>
          </w:p>
          <w:p w14:paraId="742739E7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Business opportunities </w:t>
            </w:r>
          </w:p>
          <w:p w14:paraId="1FE55A8A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Business plan</w:t>
            </w:r>
          </w:p>
          <w:p w14:paraId="3CCF3148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Business promotion technique?</w:t>
            </w:r>
          </w:p>
          <w:p w14:paraId="73A26621" w14:textId="77777777" w:rsidR="00B657D8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>Market survey</w:t>
            </w:r>
          </w:p>
          <w:p w14:paraId="6D6AF748" w14:textId="46FCE496" w:rsidR="009B3389" w:rsidRPr="00B657D8" w:rsidRDefault="00B657D8" w:rsidP="00B657D8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B657D8">
              <w:rPr>
                <w:rFonts w:ascii="Arial" w:hAnsi="Arial" w:cs="Arial"/>
                <w:sz w:val="18"/>
                <w:szCs w:val="18"/>
              </w:rPr>
              <w:t xml:space="preserve">Essential financial reports </w:t>
            </w:r>
          </w:p>
        </w:tc>
        <w:tc>
          <w:tcPr>
            <w:tcW w:w="3503" w:type="dxa"/>
          </w:tcPr>
          <w:p w14:paraId="471FB9AB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Sterilization indicator strip</w:t>
            </w:r>
          </w:p>
          <w:p w14:paraId="2722C271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Stethoscope</w:t>
            </w:r>
          </w:p>
          <w:p w14:paraId="7B8A4369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Styrofoam boxes</w:t>
            </w:r>
          </w:p>
          <w:p w14:paraId="02491599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Surgical scissors</w:t>
            </w:r>
          </w:p>
          <w:p w14:paraId="48CE4B33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Surgical set</w:t>
            </w:r>
          </w:p>
          <w:p w14:paraId="2D27BB59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Surgical trays</w:t>
            </w:r>
          </w:p>
          <w:p w14:paraId="684B0B50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Tail docker</w:t>
            </w:r>
          </w:p>
          <w:p w14:paraId="21FDEEEE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Thermometer</w:t>
            </w:r>
          </w:p>
          <w:p w14:paraId="25C3E566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Tool kit</w:t>
            </w:r>
          </w:p>
          <w:p w14:paraId="674431B9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Tractor</w:t>
            </w:r>
          </w:p>
          <w:p w14:paraId="3E3484D6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Twitch</w:t>
            </w:r>
          </w:p>
          <w:p w14:paraId="7FD8DE87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Urea spreader</w:t>
            </w:r>
          </w:p>
          <w:p w14:paraId="3DDDEA9D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Vehicle</w:t>
            </w:r>
          </w:p>
          <w:p w14:paraId="057E4F66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Wagon</w:t>
            </w:r>
          </w:p>
          <w:p w14:paraId="59B89EAC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Washing machine</w:t>
            </w:r>
          </w:p>
          <w:p w14:paraId="1AAC032E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Weight tape</w:t>
            </w:r>
          </w:p>
          <w:p w14:paraId="5402B541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Wire cleaning brush</w:t>
            </w:r>
          </w:p>
          <w:p w14:paraId="06F06BA3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Wire saw</w:t>
            </w:r>
          </w:p>
          <w:p w14:paraId="505E0AB4" w14:textId="77777777" w:rsidR="00E044A4" w:rsidRPr="00ED529B" w:rsidRDefault="00E044A4" w:rsidP="00E044A4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Wooden stirrer</w:t>
            </w:r>
          </w:p>
          <w:p w14:paraId="740F6E5F" w14:textId="77777777" w:rsidR="009B3389" w:rsidRDefault="009B3389" w:rsidP="00E044A4">
            <w:pPr>
              <w:pStyle w:val="Toolsequipment"/>
              <w:spacing w:before="0" w:after="0" w:line="276" w:lineRule="auto"/>
              <w:ind w:left="76"/>
              <w:rPr>
                <w:b/>
                <w:bCs/>
                <w:color w:val="00B0F0"/>
              </w:rPr>
            </w:pPr>
          </w:p>
        </w:tc>
      </w:tr>
    </w:tbl>
    <w:p w14:paraId="15B88343" w14:textId="77777777" w:rsidR="009B3389" w:rsidRDefault="009B3389">
      <w:pPr>
        <w:spacing w:line="276" w:lineRule="auto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2905B08" w14:textId="77777777" w:rsidR="009B3389" w:rsidRDefault="00014B89">
      <w:pPr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br w:type="page"/>
      </w:r>
    </w:p>
    <w:p w14:paraId="57013CDD" w14:textId="77777777" w:rsidR="009B3389" w:rsidRDefault="00014B89">
      <w:pPr>
        <w:spacing w:line="276" w:lineRule="auto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Level-5 (Livestock Supervisor) </w:t>
      </w:r>
    </w:p>
    <w:p w14:paraId="6588C6E5" w14:textId="77777777" w:rsidR="009B3389" w:rsidRDefault="009B33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8"/>
        <w:gridCol w:w="4673"/>
      </w:tblGrid>
      <w:tr w:rsidR="009B3389" w14:paraId="602860BB" w14:textId="77777777" w:rsidTr="00E40E3A">
        <w:trPr>
          <w:cantSplit/>
          <w:trHeight w:val="13080"/>
        </w:trPr>
        <w:tc>
          <w:tcPr>
            <w:tcW w:w="5148" w:type="dxa"/>
          </w:tcPr>
          <w:p w14:paraId="4B432C83" w14:textId="4A3CAF6F" w:rsidR="009B3389" w:rsidRDefault="00014B89">
            <w:pPr>
              <w:pStyle w:val="ListParagraph"/>
              <w:numPr>
                <w:ilvl w:val="0"/>
                <w:numId w:val="3"/>
              </w:numPr>
              <w:spacing w:after="240"/>
              <w:ind w:left="36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  <w:t xml:space="preserve">Supervise Feeding </w:t>
            </w:r>
          </w:p>
          <w:p w14:paraId="0770A701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Types and usage of machinery </w:t>
            </w:r>
          </w:p>
          <w:p w14:paraId="07C377A8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Land preparation for fodder  </w:t>
            </w:r>
          </w:p>
          <w:p w14:paraId="70D21489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Fodder crop inputs required for sowing </w:t>
            </w:r>
          </w:p>
          <w:p w14:paraId="466AC7ED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Sowing methods</w:t>
            </w:r>
          </w:p>
          <w:p w14:paraId="0984A831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Seasonal variations of fodder sowing in different regions </w:t>
            </w:r>
          </w:p>
          <w:p w14:paraId="41351227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Integrated Pest Management for farm’s fodder crops </w:t>
            </w:r>
          </w:p>
          <w:p w14:paraId="2C063E68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Stage of harvesting and its nutritive values for range of fodder crops</w:t>
            </w:r>
          </w:p>
          <w:p w14:paraId="0694E644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Production costs of different fodders </w:t>
            </w:r>
          </w:p>
          <w:p w14:paraId="195260F3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Fodder Market Information in the area </w:t>
            </w:r>
          </w:p>
          <w:p w14:paraId="085DFE22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Types of weighing scale </w:t>
            </w:r>
          </w:p>
          <w:p w14:paraId="18EB0624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Modes of fodder transportation </w:t>
            </w:r>
          </w:p>
          <w:p w14:paraId="0B5757DE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Common malpractices in weighing and cost-effective procurement for purchasing and transportation </w:t>
            </w:r>
          </w:p>
          <w:p w14:paraId="30D28962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Stocking rate and carrying capacity of land </w:t>
            </w:r>
          </w:p>
          <w:p w14:paraId="17ED551D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Variations in grazing seasons </w:t>
            </w:r>
          </w:p>
          <w:p w14:paraId="06E6EB37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Distribution of grazing across landscape </w:t>
            </w:r>
          </w:p>
          <w:p w14:paraId="63DA60DD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Water quality testing</w:t>
            </w:r>
          </w:p>
          <w:p w14:paraId="1E34C306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after="240"/>
              <w:ind w:left="36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  <w:t>Supervise Livestock Health</w:t>
            </w:r>
          </w:p>
          <w:p w14:paraId="0602CC8D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Mechanism of parasites including:</w:t>
            </w:r>
          </w:p>
          <w:p w14:paraId="346DF472" w14:textId="77777777" w:rsidR="009245E2" w:rsidRPr="009245E2" w:rsidRDefault="009245E2" w:rsidP="009245E2">
            <w:pPr>
              <w:pStyle w:val="ListParagraph"/>
              <w:numPr>
                <w:ilvl w:val="0"/>
                <w:numId w:val="22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Types of </w:t>
            </w:r>
            <w:proofErr w:type="spellStart"/>
            <w:r w:rsidRPr="009245E2">
              <w:rPr>
                <w:rFonts w:ascii="Arial" w:hAnsi="Arial" w:cs="Arial"/>
                <w:sz w:val="18"/>
                <w:szCs w:val="18"/>
              </w:rPr>
              <w:t>ecto</w:t>
            </w:r>
            <w:proofErr w:type="spellEnd"/>
            <w:r w:rsidRPr="009245E2">
              <w:rPr>
                <w:rFonts w:ascii="Arial" w:hAnsi="Arial" w:cs="Arial"/>
                <w:sz w:val="18"/>
                <w:szCs w:val="18"/>
              </w:rPr>
              <w:t xml:space="preserve"> and endo parasites </w:t>
            </w:r>
          </w:p>
          <w:p w14:paraId="79478E3B" w14:textId="77777777" w:rsidR="009245E2" w:rsidRPr="009245E2" w:rsidRDefault="009245E2" w:rsidP="009245E2">
            <w:pPr>
              <w:pStyle w:val="ListParagraph"/>
              <w:numPr>
                <w:ilvl w:val="0"/>
                <w:numId w:val="22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Kinds of </w:t>
            </w:r>
            <w:proofErr w:type="spellStart"/>
            <w:r w:rsidRPr="009245E2">
              <w:rPr>
                <w:rFonts w:ascii="Arial" w:hAnsi="Arial" w:cs="Arial"/>
                <w:sz w:val="18"/>
                <w:szCs w:val="18"/>
              </w:rPr>
              <w:t>dewormers</w:t>
            </w:r>
            <w:proofErr w:type="spellEnd"/>
            <w:r w:rsidRPr="009245E2">
              <w:rPr>
                <w:rFonts w:ascii="Arial" w:hAnsi="Arial" w:cs="Arial"/>
                <w:sz w:val="18"/>
                <w:szCs w:val="18"/>
              </w:rPr>
              <w:t xml:space="preserve"> and its mode of action </w:t>
            </w:r>
          </w:p>
          <w:p w14:paraId="49285EF3" w14:textId="77777777" w:rsidR="009245E2" w:rsidRPr="009245E2" w:rsidRDefault="009245E2" w:rsidP="009245E2">
            <w:pPr>
              <w:pStyle w:val="ListParagraph"/>
              <w:numPr>
                <w:ilvl w:val="0"/>
                <w:numId w:val="22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The effect of parasites on farm economics </w:t>
            </w:r>
          </w:p>
          <w:p w14:paraId="2CCF7150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Methods to control parasites </w:t>
            </w:r>
          </w:p>
          <w:p w14:paraId="2D3AC628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Parasitism and different methods for parasite diagnosis</w:t>
            </w:r>
          </w:p>
          <w:p w14:paraId="42D0B9EF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Seasonal Diseases and their vaccination schedule </w:t>
            </w:r>
          </w:p>
          <w:p w14:paraId="5C79D1A6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Types of vaccines and its availability source </w:t>
            </w:r>
          </w:p>
          <w:p w14:paraId="486CC69D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Importance of vaccination, quality and its storage </w:t>
            </w:r>
          </w:p>
          <w:p w14:paraId="100C51CD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Methods of vaccination </w:t>
            </w:r>
          </w:p>
          <w:p w14:paraId="43AAD401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Estimation of doses </w:t>
            </w:r>
          </w:p>
          <w:p w14:paraId="0B93FC7D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Contra-indication of different vaccines </w:t>
            </w:r>
          </w:p>
          <w:p w14:paraId="4749FDE2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Types and symptoms of different diseases </w:t>
            </w:r>
          </w:p>
          <w:p w14:paraId="5A42B105" w14:textId="77777777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Arrangement of separate pens for sick animals. </w:t>
            </w:r>
          </w:p>
          <w:p w14:paraId="2728F60C" w14:textId="75F8863C" w:rsidR="009245E2" w:rsidRPr="009245E2" w:rsidRDefault="009245E2" w:rsidP="009245E2">
            <w:pPr>
              <w:pStyle w:val="ListParagraph"/>
              <w:numPr>
                <w:ilvl w:val="0"/>
                <w:numId w:val="7"/>
              </w:numPr>
              <w:ind w:left="72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Basic husbandry management</w:t>
            </w:r>
          </w:p>
          <w:p w14:paraId="540A1D47" w14:textId="20CC244D" w:rsidR="009B3389" w:rsidRDefault="009245E2" w:rsidP="009245E2">
            <w:pPr>
              <w:pStyle w:val="ListParagraph"/>
              <w:numPr>
                <w:ilvl w:val="0"/>
                <w:numId w:val="3"/>
              </w:numPr>
              <w:ind w:left="36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14B89"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  <w:t>Manage Breeding</w:t>
            </w:r>
            <w:r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  <w:t>.</w:t>
            </w:r>
          </w:p>
          <w:p w14:paraId="19B98DB0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usage of Cow calendar </w:t>
            </w:r>
          </w:p>
          <w:p w14:paraId="7E7D6117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Heat detection symptoms </w:t>
            </w:r>
          </w:p>
          <w:p w14:paraId="2B02AC7D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Reproductive cyclicity &amp; silent heat symptoms </w:t>
            </w:r>
          </w:p>
          <w:p w14:paraId="209FF813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Reproductive ration </w:t>
            </w:r>
          </w:p>
          <w:p w14:paraId="33FCC160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Types &amp; templates of reproductive record </w:t>
            </w:r>
          </w:p>
          <w:p w14:paraId="02935CDD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Database of best performing technicians in surrounding areas </w:t>
            </w:r>
          </w:p>
          <w:p w14:paraId="6A5E4DB8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Industry standards to maintain AI kit </w:t>
            </w:r>
          </w:p>
          <w:p w14:paraId="3ED877F8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Factors effecting conception rate during AI </w:t>
            </w:r>
          </w:p>
          <w:p w14:paraId="117F33B2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Importance of Breeding &amp; Genetics </w:t>
            </w:r>
          </w:p>
          <w:p w14:paraId="57EEFBE5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Impact of conception on profitability of farm </w:t>
            </w:r>
          </w:p>
          <w:p w14:paraId="06425DEE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Reproductive Diseases </w:t>
            </w:r>
          </w:p>
          <w:p w14:paraId="3B1A2FDB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Breeding cycle </w:t>
            </w:r>
          </w:p>
          <w:p w14:paraId="76AAA777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Protocol of rectal palpation, use of pregnancy kits and ultrasound machines </w:t>
            </w:r>
          </w:p>
          <w:p w14:paraId="0BE7884E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Reproductive physiology </w:t>
            </w:r>
          </w:p>
          <w:p w14:paraId="1E22AE6C" w14:textId="3695D0CB" w:rsidR="009B3389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>Semen Analysis and its procedure</w:t>
            </w:r>
          </w:p>
        </w:tc>
        <w:tc>
          <w:tcPr>
            <w:tcW w:w="4673" w:type="dxa"/>
          </w:tcPr>
          <w:p w14:paraId="5271A998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AI Container, </w:t>
            </w:r>
          </w:p>
          <w:p w14:paraId="6D83FF16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AI Gun</w:t>
            </w:r>
          </w:p>
          <w:p w14:paraId="7BDDEB25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Analyzer</w:t>
            </w:r>
          </w:p>
          <w:p w14:paraId="0B92E9E6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Artificial Vagina</w:t>
            </w:r>
          </w:p>
          <w:p w14:paraId="1E23CEF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Auto Valve, </w:t>
            </w:r>
          </w:p>
          <w:p w14:paraId="5EC85663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Autoclave </w:t>
            </w:r>
          </w:p>
          <w:p w14:paraId="46A700B0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Baler, </w:t>
            </w:r>
          </w:p>
          <w:p w14:paraId="0FD228E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Bd Syringe </w:t>
            </w:r>
          </w:p>
          <w:p w14:paraId="0C789611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BMI Calculator.</w:t>
            </w:r>
          </w:p>
          <w:p w14:paraId="0921C3B9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Boards </w:t>
            </w:r>
          </w:p>
          <w:p w14:paraId="6F5E56DD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Brushes </w:t>
            </w:r>
          </w:p>
          <w:p w14:paraId="11374124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Calculator</w:t>
            </w:r>
          </w:p>
          <w:p w14:paraId="0FCAC870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Cattle Crush</w:t>
            </w:r>
          </w:p>
          <w:p w14:paraId="717839AA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Centrifuge Machine</w:t>
            </w:r>
          </w:p>
          <w:p w14:paraId="2C492BD1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Chiller </w:t>
            </w:r>
          </w:p>
          <w:p w14:paraId="0E22AA8D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Cleaning Brush</w:t>
            </w:r>
          </w:p>
          <w:p w14:paraId="62F58A7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Computer, </w:t>
            </w:r>
          </w:p>
          <w:p w14:paraId="00CE97C9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Cow/Buffalo Calendar, </w:t>
            </w:r>
          </w:p>
          <w:p w14:paraId="10A19A3E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Disc Fodder Cutter, </w:t>
            </w:r>
          </w:p>
          <w:p w14:paraId="22A6F40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Disinfectants, </w:t>
            </w:r>
          </w:p>
          <w:p w14:paraId="79ED4630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Dummy Cow Model</w:t>
            </w:r>
          </w:p>
          <w:p w14:paraId="1EAA8F1F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Dystocia Kit, </w:t>
            </w:r>
          </w:p>
          <w:p w14:paraId="104154E2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Electrical Fence Wire, </w:t>
            </w:r>
          </w:p>
          <w:p w14:paraId="3562138E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Feed Grinder</w:t>
            </w:r>
          </w:p>
          <w:p w14:paraId="0E9503EF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Feed Mixer</w:t>
            </w:r>
          </w:p>
          <w:p w14:paraId="05C49708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Filter, </w:t>
            </w:r>
          </w:p>
          <w:p w14:paraId="61E2D204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First Aid Box </w:t>
            </w:r>
          </w:p>
          <w:p w14:paraId="559FC190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Fodder Chopper, </w:t>
            </w:r>
          </w:p>
          <w:p w14:paraId="6CD1908B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Fodder Cutter (</w:t>
            </w:r>
            <w:proofErr w:type="spellStart"/>
            <w:r w:rsidRPr="00ED529B">
              <w:rPr>
                <w:rFonts w:ascii="Arial" w:hAnsi="Arial" w:cs="Arial"/>
                <w:sz w:val="18"/>
                <w:szCs w:val="18"/>
              </w:rPr>
              <w:t>Toka</w:t>
            </w:r>
            <w:proofErr w:type="spellEnd"/>
            <w:r w:rsidRPr="00ED529B">
              <w:rPr>
                <w:rFonts w:ascii="Arial" w:hAnsi="Arial" w:cs="Arial"/>
                <w:sz w:val="18"/>
                <w:szCs w:val="18"/>
              </w:rPr>
              <w:t xml:space="preserve"> Machine), </w:t>
            </w:r>
          </w:p>
          <w:p w14:paraId="3EA31F87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Gum Boots, </w:t>
            </w:r>
          </w:p>
          <w:p w14:paraId="12FD61C7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Harvester, </w:t>
            </w:r>
          </w:p>
          <w:p w14:paraId="1D9CB9B4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Headgates And Corral Systems.</w:t>
            </w:r>
          </w:p>
          <w:p w14:paraId="208D00E4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Homogenizer</w:t>
            </w:r>
          </w:p>
          <w:p w14:paraId="5C67DDC7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Homogenizing Systems.</w:t>
            </w:r>
          </w:p>
          <w:p w14:paraId="17B408EA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Incubators</w:t>
            </w:r>
          </w:p>
          <w:p w14:paraId="70C6C8E1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Lactometer</w:t>
            </w:r>
          </w:p>
          <w:p w14:paraId="151551B5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Liquid Nitrogen Cylinders</w:t>
            </w:r>
          </w:p>
          <w:p w14:paraId="6DEC4ADE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Livestock Trailer. </w:t>
            </w:r>
          </w:p>
          <w:p w14:paraId="1D0116BE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Manure Spreader.</w:t>
            </w:r>
          </w:p>
          <w:p w14:paraId="4DD246A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Measuring Tape</w:t>
            </w:r>
          </w:p>
          <w:p w14:paraId="16EE118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Microscope</w:t>
            </w:r>
          </w:p>
          <w:p w14:paraId="4623F243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Milk Canes </w:t>
            </w:r>
          </w:p>
          <w:p w14:paraId="6C11DC57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Milking Parlor</w:t>
            </w:r>
          </w:p>
          <w:p w14:paraId="043ED3F2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Moisture Meter</w:t>
            </w:r>
          </w:p>
          <w:p w14:paraId="79559266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Oven</w:t>
            </w:r>
          </w:p>
          <w:p w14:paraId="62DE48B1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Pasteurizers</w:t>
            </w:r>
          </w:p>
          <w:p w14:paraId="04978F0A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Ph Meter.</w:t>
            </w:r>
          </w:p>
          <w:p w14:paraId="455712DA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Plough (Hall) Blade, </w:t>
            </w:r>
          </w:p>
          <w:p w14:paraId="387B1315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Pred</w:t>
            </w:r>
          </w:p>
          <w:p w14:paraId="6497D6F5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4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Pregnancy Kit, </w:t>
            </w:r>
          </w:p>
          <w:p w14:paraId="43599EA8" w14:textId="77777777" w:rsidR="009B3389" w:rsidRDefault="009B3389" w:rsidP="00FC675D">
            <w:pPr>
              <w:pStyle w:val="BodyText"/>
              <w:spacing w:before="0" w:after="0" w:line="276" w:lineRule="auto"/>
              <w:ind w:left="346"/>
              <w:rPr>
                <w:b/>
                <w:bCs/>
                <w:color w:val="00B0F0"/>
              </w:rPr>
            </w:pPr>
          </w:p>
        </w:tc>
      </w:tr>
      <w:tr w:rsidR="009B3389" w14:paraId="31798B1F" w14:textId="77777777" w:rsidTr="00E40E3A">
        <w:trPr>
          <w:cantSplit/>
          <w:trHeight w:val="13875"/>
        </w:trPr>
        <w:tc>
          <w:tcPr>
            <w:tcW w:w="5148" w:type="dxa"/>
          </w:tcPr>
          <w:p w14:paraId="0813CDA3" w14:textId="77777777" w:rsidR="009B3389" w:rsidRDefault="00014B89">
            <w:pPr>
              <w:pStyle w:val="ListParagraph"/>
              <w:numPr>
                <w:ilvl w:val="0"/>
                <w:numId w:val="3"/>
              </w:numPr>
              <w:ind w:left="36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  <w:t>Supervise Milking</w:t>
            </w:r>
          </w:p>
          <w:p w14:paraId="638DDB6C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Milking physiology </w:t>
            </w:r>
          </w:p>
          <w:p w14:paraId="5427A616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>Milk Quality</w:t>
            </w:r>
          </w:p>
          <w:p w14:paraId="101B6A65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Storage protocols </w:t>
            </w:r>
          </w:p>
          <w:p w14:paraId="06CD545A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Importance of CIP </w:t>
            </w:r>
          </w:p>
          <w:p w14:paraId="0E29A1E4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Usage, Availability and comparative advantage of standard shaped utensils </w:t>
            </w:r>
          </w:p>
          <w:p w14:paraId="6E346D36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SOPs of Food grade standards </w:t>
            </w:r>
          </w:p>
          <w:p w14:paraId="6C4E9219" w14:textId="77777777" w:rsidR="009245E2" w:rsidRPr="009245E2" w:rsidRDefault="009245E2" w:rsidP="009245E2">
            <w:pPr>
              <w:pStyle w:val="Default"/>
              <w:numPr>
                <w:ilvl w:val="0"/>
                <w:numId w:val="11"/>
              </w:numPr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</w:pPr>
            <w:r w:rsidRPr="009245E2">
              <w:rPr>
                <w:rFonts w:ascii="Arial" w:eastAsia="Times New Roman" w:hAnsi="Arial" w:cs="Arial"/>
                <w:color w:val="auto"/>
                <w:sz w:val="18"/>
                <w:szCs w:val="18"/>
                <w:lang w:val="en-US"/>
              </w:rPr>
              <w:t xml:space="preserve">Hand milking and machine milking process </w:t>
            </w:r>
          </w:p>
          <w:p w14:paraId="0052A82A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after="240"/>
              <w:ind w:left="36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  <w:t>Supervise Farm Assets Management</w:t>
            </w:r>
          </w:p>
          <w:p w14:paraId="03D744B8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Basic Welfare of labor admissible under the prevailing rules of the country </w:t>
            </w:r>
          </w:p>
          <w:p w14:paraId="7473ED34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Performance indicators </w:t>
            </w:r>
          </w:p>
          <w:p w14:paraId="1E5FE418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Basic farm Managemental tools </w:t>
            </w:r>
          </w:p>
          <w:p w14:paraId="5FBE3E77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Livestock and labor Security protocols and procedures </w:t>
            </w:r>
          </w:p>
          <w:p w14:paraId="206F3B97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Preventive Maintenance of Machinery like; </w:t>
            </w:r>
          </w:p>
          <w:p w14:paraId="664DD9F5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Milking Machine</w:t>
            </w:r>
          </w:p>
          <w:p w14:paraId="53AF7E7E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Milk Chillers </w:t>
            </w:r>
          </w:p>
          <w:p w14:paraId="0E949699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Fodder Mover </w:t>
            </w:r>
          </w:p>
          <w:p w14:paraId="7562117E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Chopper </w:t>
            </w:r>
          </w:p>
          <w:p w14:paraId="4E460B87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Harvester </w:t>
            </w:r>
          </w:p>
          <w:p w14:paraId="70352483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Silage Machine </w:t>
            </w:r>
          </w:p>
          <w:p w14:paraId="41C6BA10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Tractor </w:t>
            </w:r>
          </w:p>
          <w:p w14:paraId="7FDCD70B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Baling machine </w:t>
            </w:r>
          </w:p>
          <w:p w14:paraId="5632BC07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Weighing scales </w:t>
            </w:r>
          </w:p>
          <w:p w14:paraId="73643C45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Generators </w:t>
            </w:r>
          </w:p>
          <w:p w14:paraId="67691A33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Motors </w:t>
            </w:r>
          </w:p>
          <w:p w14:paraId="461F0F89" w14:textId="77777777" w:rsidR="009245E2" w:rsidRPr="009245E2" w:rsidRDefault="009245E2" w:rsidP="009245E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Calibration of weigh scales </w:t>
            </w:r>
          </w:p>
          <w:p w14:paraId="224E9413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after="240"/>
              <w:ind w:left="36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  <w:t>Manage Livestock Marketing</w:t>
            </w:r>
          </w:p>
          <w:p w14:paraId="38A27AD4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Types of livestock and its characteristics </w:t>
            </w:r>
          </w:p>
          <w:p w14:paraId="4C4EDF3D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Health and safety procedures for livestock transportation </w:t>
            </w:r>
          </w:p>
          <w:p w14:paraId="08D6F59D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Livestock Behaviors </w:t>
            </w:r>
          </w:p>
          <w:p w14:paraId="39994255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Market Trends </w:t>
            </w:r>
          </w:p>
          <w:p w14:paraId="4792767E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Different means of transportation </w:t>
            </w:r>
          </w:p>
          <w:p w14:paraId="58D8A1C7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Rules and regulations of animal welfare </w:t>
            </w:r>
          </w:p>
          <w:p w14:paraId="09C33F9D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Modalities of agreement </w:t>
            </w:r>
          </w:p>
          <w:p w14:paraId="226C283A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Industry standards for farm produce </w:t>
            </w:r>
          </w:p>
          <w:p w14:paraId="420DEABA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after="240"/>
              <w:ind w:left="36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  <w:t>Maintain Livestock and Farm Record</w:t>
            </w:r>
          </w:p>
          <w:p w14:paraId="3CBF31D4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Designing of templates for livestock recordkeeping</w:t>
            </w:r>
          </w:p>
          <w:p w14:paraId="0DE77350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Importance of milk and by-products records</w:t>
            </w:r>
          </w:p>
          <w:p w14:paraId="033F8567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Calculation of Feed Requirements </w:t>
            </w:r>
          </w:p>
          <w:p w14:paraId="36ED82E1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Importance of maintaining breeding record </w:t>
            </w:r>
          </w:p>
          <w:p w14:paraId="075ADF8D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ind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Semen Catalogue reading </w:t>
            </w:r>
          </w:p>
          <w:p w14:paraId="10EA7217" w14:textId="3646CB0A" w:rsidR="009B3389" w:rsidRPr="009245E2" w:rsidRDefault="00014B89" w:rsidP="009245E2">
            <w:pPr>
              <w:pStyle w:val="ListParagraph"/>
              <w:numPr>
                <w:ilvl w:val="0"/>
                <w:numId w:val="3"/>
              </w:numPr>
              <w:ind w:left="36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 w:rsidRPr="009245E2"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  <w:t>Maintain Livestock Good Management Practices</w:t>
            </w:r>
          </w:p>
          <w:p w14:paraId="58FC1191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Humane Management practices in the animal industry</w:t>
            </w:r>
          </w:p>
          <w:p w14:paraId="593ACC14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Animal welfare Standards</w:t>
            </w:r>
          </w:p>
          <w:p w14:paraId="1F0531A9" w14:textId="77777777" w:rsidR="009B3389" w:rsidRDefault="00014B89">
            <w:pPr>
              <w:pStyle w:val="ListParagraph"/>
              <w:numPr>
                <w:ilvl w:val="0"/>
                <w:numId w:val="3"/>
              </w:numPr>
              <w:spacing w:after="240"/>
              <w:ind w:left="36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  <w:t xml:space="preserve">Supervise Nutrition. </w:t>
            </w:r>
          </w:p>
          <w:p w14:paraId="36BEC61E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Calf Nutrition</w:t>
            </w:r>
          </w:p>
          <w:p w14:paraId="4FC3398D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Balanced Ration</w:t>
            </w:r>
          </w:p>
          <w:p w14:paraId="0F83A919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 xml:space="preserve">Importance of Colostrum </w:t>
            </w:r>
          </w:p>
          <w:p w14:paraId="48FAD383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Calf Feeding techniques</w:t>
            </w:r>
          </w:p>
          <w:p w14:paraId="5991219A" w14:textId="77777777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245E2">
              <w:rPr>
                <w:rFonts w:ascii="Arial" w:hAnsi="Arial" w:cs="Arial"/>
                <w:sz w:val="18"/>
                <w:szCs w:val="18"/>
              </w:rPr>
              <w:t>Types of milk replacers</w:t>
            </w:r>
          </w:p>
          <w:p w14:paraId="2FC3090F" w14:textId="5D4B6584" w:rsidR="009245E2" w:rsidRPr="009245E2" w:rsidRDefault="009245E2" w:rsidP="009245E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9245E2">
              <w:rPr>
                <w:rFonts w:ascii="Arial" w:hAnsi="Arial" w:cs="Arial"/>
                <w:sz w:val="18"/>
                <w:szCs w:val="18"/>
              </w:rPr>
              <w:t xml:space="preserve">mportance of nutrition </w:t>
            </w:r>
          </w:p>
          <w:p w14:paraId="6CD280A6" w14:textId="77777777" w:rsidR="009B3389" w:rsidRDefault="00014B89">
            <w:pPr>
              <w:pStyle w:val="ListParagraph"/>
              <w:numPr>
                <w:ilvl w:val="0"/>
                <w:numId w:val="3"/>
              </w:numPr>
              <w:ind w:left="360" w:right="36"/>
              <w:rPr>
                <w:rFonts w:asciiTheme="minorHAnsi" w:eastAsia="Arial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B0F0"/>
                <w:sz w:val="22"/>
                <w:szCs w:val="22"/>
              </w:rPr>
              <w:t>Supervise Milk production</w:t>
            </w:r>
          </w:p>
          <w:p w14:paraId="6FA360ED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Process of milk production</w:t>
            </w:r>
          </w:p>
          <w:p w14:paraId="69CA614D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Milk Analysis</w:t>
            </w:r>
          </w:p>
          <w:p w14:paraId="1403B4E5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Milk preservation</w:t>
            </w:r>
          </w:p>
          <w:p w14:paraId="6D3F7A93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Procedures to inspect milk adulteration</w:t>
            </w:r>
          </w:p>
          <w:p w14:paraId="374E3AE3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Milk storage and Transportation</w:t>
            </w:r>
          </w:p>
          <w:p w14:paraId="680B3A84" w14:textId="5976FBA0" w:rsidR="009B3389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Milk Value addition techniques</w:t>
            </w:r>
          </w:p>
        </w:tc>
        <w:tc>
          <w:tcPr>
            <w:tcW w:w="4673" w:type="dxa"/>
          </w:tcPr>
          <w:p w14:paraId="2B3D980D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Pressure Washer</w:t>
            </w:r>
          </w:p>
          <w:p w14:paraId="74FEF80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Printer </w:t>
            </w:r>
          </w:p>
          <w:p w14:paraId="747ECF94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Refrigerator</w:t>
            </w:r>
          </w:p>
          <w:p w14:paraId="3FEE5E45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Rope </w:t>
            </w:r>
          </w:p>
          <w:p w14:paraId="36A3607F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Rotavator, </w:t>
            </w:r>
          </w:p>
          <w:p w14:paraId="34B9C367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Safety Cabinet</w:t>
            </w:r>
          </w:p>
          <w:p w14:paraId="558A0309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Sheath, </w:t>
            </w:r>
          </w:p>
          <w:p w14:paraId="2AA34816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Shovels, </w:t>
            </w:r>
          </w:p>
          <w:p w14:paraId="55114956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Sickle, </w:t>
            </w:r>
          </w:p>
          <w:p w14:paraId="13373DD0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Spray Machine</w:t>
            </w:r>
          </w:p>
          <w:p w14:paraId="494B18A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Spray Masks,</w:t>
            </w:r>
          </w:p>
          <w:p w14:paraId="60FE5C98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Sterilizers</w:t>
            </w:r>
          </w:p>
          <w:p w14:paraId="19331275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Surgical Box </w:t>
            </w:r>
          </w:p>
          <w:p w14:paraId="5757C0CF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Teaser Bull </w:t>
            </w:r>
          </w:p>
          <w:p w14:paraId="5C8CA8C7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Thermometer </w:t>
            </w:r>
          </w:p>
          <w:p w14:paraId="1B33C37F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Tractors, </w:t>
            </w:r>
          </w:p>
          <w:p w14:paraId="2BDF9383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Trolleys, </w:t>
            </w:r>
          </w:p>
          <w:p w14:paraId="3B2AE128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Ultrasound Machine, </w:t>
            </w:r>
          </w:p>
          <w:p w14:paraId="770C89D4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Vaginal Speculum </w:t>
            </w:r>
          </w:p>
          <w:p w14:paraId="3710831A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Water Pump, </w:t>
            </w:r>
          </w:p>
          <w:p w14:paraId="0F82444E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Water Tanks, </w:t>
            </w:r>
          </w:p>
          <w:p w14:paraId="13831F3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Water Trough, </w:t>
            </w:r>
          </w:p>
          <w:p w14:paraId="2851EB6F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Weighing Balance, </w:t>
            </w:r>
          </w:p>
          <w:p w14:paraId="69C1C25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Wheel Barrows, </w:t>
            </w:r>
          </w:p>
          <w:p w14:paraId="494A36BC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 xml:space="preserve">Wooden Stick, </w:t>
            </w:r>
          </w:p>
          <w:p w14:paraId="3F22B90B" w14:textId="77777777" w:rsidR="00FC675D" w:rsidRPr="00ED529B" w:rsidRDefault="00FC675D" w:rsidP="00FC675D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436"/>
              <w:rPr>
                <w:rFonts w:ascii="Arial" w:hAnsi="Arial" w:cs="Arial"/>
                <w:sz w:val="18"/>
                <w:szCs w:val="18"/>
              </w:rPr>
            </w:pPr>
            <w:r w:rsidRPr="00ED529B">
              <w:rPr>
                <w:rFonts w:ascii="Arial" w:hAnsi="Arial" w:cs="Arial"/>
                <w:sz w:val="18"/>
                <w:szCs w:val="18"/>
              </w:rPr>
              <w:t>Wrapper,</w:t>
            </w:r>
          </w:p>
          <w:p w14:paraId="4A942C6F" w14:textId="77777777" w:rsidR="009B3389" w:rsidRDefault="009B3389">
            <w:pPr>
              <w:pStyle w:val="Toolsequipment"/>
              <w:rPr>
                <w:b/>
                <w:bCs/>
                <w:color w:val="00B0F0"/>
              </w:rPr>
            </w:pPr>
          </w:p>
        </w:tc>
      </w:tr>
      <w:tr w:rsidR="009B3389" w14:paraId="17D53FFD" w14:textId="77777777" w:rsidTr="00FC675D">
        <w:trPr>
          <w:cantSplit/>
          <w:trHeight w:val="4400"/>
        </w:trPr>
        <w:tc>
          <w:tcPr>
            <w:tcW w:w="5148" w:type="dxa"/>
            <w:tcBorders>
              <w:bottom w:val="single" w:sz="4" w:space="0" w:color="auto"/>
            </w:tcBorders>
          </w:tcPr>
          <w:p w14:paraId="75E1CDAA" w14:textId="77777777" w:rsidR="009245E2" w:rsidRDefault="009245E2" w:rsidP="009245E2">
            <w:pPr>
              <w:pStyle w:val="ListParagraph"/>
              <w:numPr>
                <w:ilvl w:val="0"/>
                <w:numId w:val="3"/>
              </w:numPr>
              <w:ind w:left="360" w:right="36"/>
              <w:rPr>
                <w:rFonts w:asciiTheme="minorHAnsi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B0F0"/>
                <w:sz w:val="22"/>
                <w:szCs w:val="22"/>
              </w:rPr>
              <w:t>Supervise Basic Health Care</w:t>
            </w:r>
          </w:p>
          <w:p w14:paraId="221863E0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Basic health care</w:t>
            </w:r>
          </w:p>
          <w:p w14:paraId="1CBC5C4C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Brucellosis and its control</w:t>
            </w:r>
          </w:p>
          <w:p w14:paraId="012D93E0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Examples of basic health care</w:t>
            </w:r>
          </w:p>
          <w:p w14:paraId="4C8E97B2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Types of mastitis tests</w:t>
            </w:r>
          </w:p>
          <w:p w14:paraId="155E5EA9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Culture sensitivity test</w:t>
            </w:r>
          </w:p>
          <w:p w14:paraId="606233E9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Sterilization techniques</w:t>
            </w:r>
          </w:p>
          <w:p w14:paraId="1EDAF436" w14:textId="5F629F45" w:rsidR="009B3389" w:rsidRDefault="00014B89">
            <w:pPr>
              <w:pStyle w:val="ListParagraph"/>
              <w:numPr>
                <w:ilvl w:val="0"/>
                <w:numId w:val="3"/>
              </w:numPr>
              <w:ind w:left="360" w:right="36"/>
              <w:rPr>
                <w:rFonts w:asciiTheme="minorHAnsi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B0F0"/>
                <w:sz w:val="22"/>
                <w:szCs w:val="22"/>
              </w:rPr>
              <w:t>Supervise Breeding &amp; Selection</w:t>
            </w:r>
          </w:p>
          <w:p w14:paraId="43A80E4D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selection and breeding</w:t>
            </w:r>
          </w:p>
          <w:p w14:paraId="213971A6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AI protocol</w:t>
            </w:r>
          </w:p>
          <w:p w14:paraId="33C9A055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Time of insemination</w:t>
            </w:r>
          </w:p>
          <w:p w14:paraId="5918AB1A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Vinereal</w:t>
            </w:r>
            <w:proofErr w:type="spellEnd"/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 xml:space="preserve"> diseases</w:t>
            </w:r>
          </w:p>
          <w:p w14:paraId="2268F690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Synchronization protocols</w:t>
            </w:r>
          </w:p>
          <w:p w14:paraId="2FC7BE4B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Animal breeding techniques</w:t>
            </w:r>
          </w:p>
          <w:p w14:paraId="7B0D2757" w14:textId="77777777" w:rsidR="009B3389" w:rsidRDefault="00014B89">
            <w:pPr>
              <w:pStyle w:val="ListParagraph"/>
              <w:numPr>
                <w:ilvl w:val="0"/>
                <w:numId w:val="3"/>
              </w:numPr>
              <w:ind w:left="360" w:right="36"/>
              <w:rPr>
                <w:rFonts w:asciiTheme="minorHAnsi" w:hAnsiTheme="minorHAnsi" w:cstheme="minorHAnsi"/>
                <w:b/>
                <w:color w:val="00B0F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B0F0"/>
                <w:sz w:val="22"/>
                <w:szCs w:val="22"/>
              </w:rPr>
              <w:t>Supervise Farm Economics</w:t>
            </w:r>
          </w:p>
          <w:p w14:paraId="7E91EF07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Farm Economics</w:t>
            </w:r>
          </w:p>
          <w:p w14:paraId="3F8BE1FE" w14:textId="77777777" w:rsidR="009245E2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 xml:space="preserve">Budgeting </w:t>
            </w:r>
          </w:p>
          <w:p w14:paraId="67824B94" w14:textId="01D7D927" w:rsidR="009B3389" w:rsidRPr="009245E2" w:rsidRDefault="009245E2" w:rsidP="009245E2">
            <w:pPr>
              <w:pStyle w:val="BodyText"/>
              <w:widowControl w:val="0"/>
              <w:numPr>
                <w:ilvl w:val="0"/>
                <w:numId w:val="15"/>
              </w:numPr>
              <w:autoSpaceDE w:val="0"/>
              <w:autoSpaceDN w:val="0"/>
              <w:spacing w:before="11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45E2">
              <w:rPr>
                <w:rFonts w:ascii="Arial" w:hAnsi="Arial" w:cs="Arial"/>
                <w:sz w:val="18"/>
                <w:szCs w:val="18"/>
                <w:lang w:val="en-US"/>
              </w:rPr>
              <w:t>Cost control</w:t>
            </w: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0C9A55AB" w14:textId="77777777" w:rsidR="009B3389" w:rsidRDefault="009B3389">
            <w:pPr>
              <w:pStyle w:val="Toolsequipment"/>
              <w:rPr>
                <w:b/>
                <w:bCs/>
                <w:color w:val="00B0F0"/>
              </w:rPr>
            </w:pPr>
          </w:p>
        </w:tc>
      </w:tr>
    </w:tbl>
    <w:p w14:paraId="6B048F98" w14:textId="77777777" w:rsidR="009B3389" w:rsidRDefault="009B3389">
      <w:pPr>
        <w:rPr>
          <w:bCs/>
          <w:color w:val="FF0000"/>
          <w:sz w:val="32"/>
          <w:szCs w:val="32"/>
        </w:rPr>
      </w:pPr>
    </w:p>
    <w:sectPr w:rsidR="009B3389">
      <w:pgSz w:w="11909" w:h="16834"/>
      <w:pgMar w:top="1152" w:right="1152" w:bottom="1152" w:left="1152" w:header="0" w:footer="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uhaus Hv BT">
    <w:altName w:val="Gabriola"/>
    <w:charset w:val="00"/>
    <w:family w:val="decorative"/>
    <w:pitch w:val="default"/>
    <w:sig w:usb0="00000000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A6413"/>
    <w:multiLevelType w:val="multilevel"/>
    <w:tmpl w:val="A7BEB4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D1D321A"/>
    <w:multiLevelType w:val="multilevel"/>
    <w:tmpl w:val="0D1D32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4A8"/>
    <w:multiLevelType w:val="hybridMultilevel"/>
    <w:tmpl w:val="9FE47F9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37BBB"/>
    <w:multiLevelType w:val="hybridMultilevel"/>
    <w:tmpl w:val="EAAC72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4297F"/>
    <w:multiLevelType w:val="multilevel"/>
    <w:tmpl w:val="1574297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C247B"/>
    <w:multiLevelType w:val="multilevel"/>
    <w:tmpl w:val="1D9C247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06FE4"/>
    <w:multiLevelType w:val="multilevel"/>
    <w:tmpl w:val="1F106FE4"/>
    <w:lvl w:ilvl="0">
      <w:start w:val="1"/>
      <w:numFmt w:val="decimal"/>
      <w:pStyle w:val="Taskstyle"/>
      <w:lvlText w:val="B%1"/>
      <w:lvlJc w:val="left"/>
      <w:pPr>
        <w:tabs>
          <w:tab w:val="left" w:pos="450"/>
        </w:tabs>
        <w:ind w:left="9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18"/>
        <w:vertAlign w:val="baseline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left" w:pos="1170"/>
        </w:tabs>
        <w:ind w:left="9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tabs>
          <w:tab w:val="left" w:pos="810"/>
        </w:tabs>
        <w:ind w:left="810" w:hanging="432"/>
      </w:pPr>
      <w:rPr>
        <w:rFonts w:hint="default"/>
      </w:rPr>
    </w:lvl>
    <w:lvl w:ilvl="3">
      <w:start w:val="1"/>
      <w:numFmt w:val="lowerRoman"/>
      <w:pStyle w:val="Heading4"/>
      <w:lvlText w:val="(%4)"/>
      <w:lvlJc w:val="right"/>
      <w:pPr>
        <w:tabs>
          <w:tab w:val="left" w:pos="954"/>
        </w:tabs>
        <w:ind w:left="95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tabs>
          <w:tab w:val="left" w:pos="1098"/>
        </w:tabs>
        <w:ind w:left="109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left" w:pos="1242"/>
        </w:tabs>
        <w:ind w:left="124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left" w:pos="1386"/>
        </w:tabs>
        <w:ind w:left="138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left" w:pos="1530"/>
        </w:tabs>
        <w:ind w:left="153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left" w:pos="1674"/>
        </w:tabs>
        <w:ind w:left="1674" w:hanging="144"/>
      </w:pPr>
      <w:rPr>
        <w:rFonts w:hint="default"/>
      </w:rPr>
    </w:lvl>
  </w:abstractNum>
  <w:abstractNum w:abstractNumId="7" w15:restartNumberingAfterBreak="0">
    <w:nsid w:val="2E842D52"/>
    <w:multiLevelType w:val="hybridMultilevel"/>
    <w:tmpl w:val="A692B192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B34310"/>
    <w:multiLevelType w:val="multilevel"/>
    <w:tmpl w:val="35B3431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9703416"/>
    <w:multiLevelType w:val="multilevel"/>
    <w:tmpl w:val="397034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C7835"/>
    <w:multiLevelType w:val="multilevel"/>
    <w:tmpl w:val="398C7835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BA2756"/>
    <w:multiLevelType w:val="hybridMultilevel"/>
    <w:tmpl w:val="AA50597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01A22"/>
    <w:multiLevelType w:val="multilevel"/>
    <w:tmpl w:val="43001A2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72442"/>
    <w:multiLevelType w:val="multilevel"/>
    <w:tmpl w:val="44872442"/>
    <w:lvl w:ilvl="0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E3ACE"/>
    <w:multiLevelType w:val="multilevel"/>
    <w:tmpl w:val="4DBC8CBA"/>
    <w:styleLink w:val="WWNum13"/>
    <w:lvl w:ilvl="0"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BDB5087"/>
    <w:multiLevelType w:val="hybridMultilevel"/>
    <w:tmpl w:val="4868455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EA2D16"/>
    <w:multiLevelType w:val="multilevel"/>
    <w:tmpl w:val="88F6AAD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1D06549"/>
    <w:multiLevelType w:val="multilevel"/>
    <w:tmpl w:val="51D06549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5616F4"/>
    <w:multiLevelType w:val="multilevel"/>
    <w:tmpl w:val="585616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228DE"/>
    <w:multiLevelType w:val="multilevel"/>
    <w:tmpl w:val="5A1228D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979A8"/>
    <w:multiLevelType w:val="multilevel"/>
    <w:tmpl w:val="622979A8"/>
    <w:lvl w:ilvl="0">
      <w:start w:val="1"/>
      <w:numFmt w:val="decimal"/>
      <w:lvlText w:val="%1."/>
      <w:lvlJc w:val="left"/>
      <w:pPr>
        <w:ind w:left="796" w:hanging="360"/>
      </w:pPr>
    </w:lvl>
    <w:lvl w:ilvl="1">
      <w:start w:val="1"/>
      <w:numFmt w:val="lowerLetter"/>
      <w:lvlText w:val="%2."/>
      <w:lvlJc w:val="left"/>
      <w:pPr>
        <w:ind w:left="1516" w:hanging="360"/>
      </w:pPr>
    </w:lvl>
    <w:lvl w:ilvl="2">
      <w:start w:val="1"/>
      <w:numFmt w:val="lowerRoman"/>
      <w:lvlText w:val="%3."/>
      <w:lvlJc w:val="right"/>
      <w:pPr>
        <w:ind w:left="2236" w:hanging="180"/>
      </w:pPr>
    </w:lvl>
    <w:lvl w:ilvl="3">
      <w:start w:val="1"/>
      <w:numFmt w:val="decimal"/>
      <w:lvlText w:val="%4."/>
      <w:lvlJc w:val="left"/>
      <w:pPr>
        <w:ind w:left="2956" w:hanging="360"/>
      </w:pPr>
    </w:lvl>
    <w:lvl w:ilvl="4">
      <w:start w:val="1"/>
      <w:numFmt w:val="lowerLetter"/>
      <w:lvlText w:val="%5."/>
      <w:lvlJc w:val="left"/>
      <w:pPr>
        <w:ind w:left="3676" w:hanging="360"/>
      </w:pPr>
    </w:lvl>
    <w:lvl w:ilvl="5">
      <w:start w:val="1"/>
      <w:numFmt w:val="lowerRoman"/>
      <w:lvlText w:val="%6."/>
      <w:lvlJc w:val="right"/>
      <w:pPr>
        <w:ind w:left="4396" w:hanging="180"/>
      </w:pPr>
    </w:lvl>
    <w:lvl w:ilvl="6">
      <w:start w:val="1"/>
      <w:numFmt w:val="decimal"/>
      <w:lvlText w:val="%7."/>
      <w:lvlJc w:val="left"/>
      <w:pPr>
        <w:ind w:left="5116" w:hanging="360"/>
      </w:pPr>
    </w:lvl>
    <w:lvl w:ilvl="7">
      <w:start w:val="1"/>
      <w:numFmt w:val="lowerLetter"/>
      <w:lvlText w:val="%8."/>
      <w:lvlJc w:val="left"/>
      <w:pPr>
        <w:ind w:left="5836" w:hanging="360"/>
      </w:pPr>
    </w:lvl>
    <w:lvl w:ilvl="8">
      <w:start w:val="1"/>
      <w:numFmt w:val="lowerRoman"/>
      <w:lvlText w:val="%9."/>
      <w:lvlJc w:val="right"/>
      <w:pPr>
        <w:ind w:left="6556" w:hanging="180"/>
      </w:pPr>
    </w:lvl>
  </w:abstractNum>
  <w:abstractNum w:abstractNumId="21" w15:restartNumberingAfterBreak="0">
    <w:nsid w:val="625E02F9"/>
    <w:multiLevelType w:val="multilevel"/>
    <w:tmpl w:val="CFAECD7A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bCs/>
        <w:color w:val="00B0F0"/>
        <w:sz w:val="18"/>
        <w:szCs w:val="1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E40429"/>
    <w:multiLevelType w:val="multilevel"/>
    <w:tmpl w:val="341EBA44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 w:val="0"/>
        <w:bCs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65367"/>
    <w:multiLevelType w:val="multilevel"/>
    <w:tmpl w:val="1CBE1FA8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BA434C"/>
    <w:multiLevelType w:val="hybridMultilevel"/>
    <w:tmpl w:val="DFC2A49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95D7F"/>
    <w:multiLevelType w:val="multilevel"/>
    <w:tmpl w:val="4EEA2D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7D03BD"/>
    <w:multiLevelType w:val="multilevel"/>
    <w:tmpl w:val="50B0E77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60279BD"/>
    <w:multiLevelType w:val="hybridMultilevel"/>
    <w:tmpl w:val="1E121F8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74A6D"/>
    <w:multiLevelType w:val="multilevel"/>
    <w:tmpl w:val="DED2E3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EA0A14"/>
    <w:multiLevelType w:val="multilevel"/>
    <w:tmpl w:val="4EEA2D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9094">
    <w:abstractNumId w:val="6"/>
  </w:num>
  <w:num w:numId="2" w16cid:durableId="935091389">
    <w:abstractNumId w:val="16"/>
  </w:num>
  <w:num w:numId="3" w16cid:durableId="1140464392">
    <w:abstractNumId w:val="21"/>
  </w:num>
  <w:num w:numId="4" w16cid:durableId="612134650">
    <w:abstractNumId w:val="17"/>
  </w:num>
  <w:num w:numId="5" w16cid:durableId="1055158494">
    <w:abstractNumId w:val="8"/>
  </w:num>
  <w:num w:numId="6" w16cid:durableId="2138260471">
    <w:abstractNumId w:val="9"/>
  </w:num>
  <w:num w:numId="7" w16cid:durableId="1048650824">
    <w:abstractNumId w:val="23"/>
  </w:num>
  <w:num w:numId="8" w16cid:durableId="1763791332">
    <w:abstractNumId w:val="1"/>
  </w:num>
  <w:num w:numId="9" w16cid:durableId="2105027175">
    <w:abstractNumId w:val="20"/>
  </w:num>
  <w:num w:numId="10" w16cid:durableId="1295913040">
    <w:abstractNumId w:val="10"/>
  </w:num>
  <w:num w:numId="11" w16cid:durableId="470638549">
    <w:abstractNumId w:val="5"/>
  </w:num>
  <w:num w:numId="12" w16cid:durableId="656035953">
    <w:abstractNumId w:val="4"/>
  </w:num>
  <w:num w:numId="13" w16cid:durableId="1727220698">
    <w:abstractNumId w:val="19"/>
  </w:num>
  <w:num w:numId="14" w16cid:durableId="589126071">
    <w:abstractNumId w:val="18"/>
  </w:num>
  <w:num w:numId="15" w16cid:durableId="1191458000">
    <w:abstractNumId w:val="12"/>
  </w:num>
  <w:num w:numId="16" w16cid:durableId="1748727247">
    <w:abstractNumId w:val="13"/>
  </w:num>
  <w:num w:numId="17" w16cid:durableId="2115858794">
    <w:abstractNumId w:val="14"/>
  </w:num>
  <w:num w:numId="18" w16cid:durableId="920333508">
    <w:abstractNumId w:val="3"/>
  </w:num>
  <w:num w:numId="19" w16cid:durableId="1274366402">
    <w:abstractNumId w:val="2"/>
  </w:num>
  <w:num w:numId="20" w16cid:durableId="33117038">
    <w:abstractNumId w:val="7"/>
  </w:num>
  <w:num w:numId="21" w16cid:durableId="76825560">
    <w:abstractNumId w:val="11"/>
  </w:num>
  <w:num w:numId="22" w16cid:durableId="1564683986">
    <w:abstractNumId w:val="26"/>
  </w:num>
  <w:num w:numId="23" w16cid:durableId="1983539705">
    <w:abstractNumId w:val="28"/>
  </w:num>
  <w:num w:numId="24" w16cid:durableId="1173958996">
    <w:abstractNumId w:val="22"/>
  </w:num>
  <w:num w:numId="25" w16cid:durableId="278070920">
    <w:abstractNumId w:val="22"/>
    <w:lvlOverride w:ilvl="0">
      <w:startOverride w:val="1"/>
    </w:lvlOverride>
  </w:num>
  <w:num w:numId="26" w16cid:durableId="616521645">
    <w:abstractNumId w:val="15"/>
  </w:num>
  <w:num w:numId="27" w16cid:durableId="1737316387">
    <w:abstractNumId w:val="27"/>
  </w:num>
  <w:num w:numId="28" w16cid:durableId="245922223">
    <w:abstractNumId w:val="24"/>
  </w:num>
  <w:num w:numId="29" w16cid:durableId="1645968951">
    <w:abstractNumId w:val="29"/>
  </w:num>
  <w:num w:numId="30" w16cid:durableId="461273507">
    <w:abstractNumId w:val="25"/>
  </w:num>
  <w:num w:numId="31" w16cid:durableId="197802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288"/>
  <w:drawingGridHorizontalSpacing w:val="90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AA"/>
    <w:rsid w:val="00000B23"/>
    <w:rsid w:val="00001511"/>
    <w:rsid w:val="00002E76"/>
    <w:rsid w:val="000036A7"/>
    <w:rsid w:val="00004E98"/>
    <w:rsid w:val="00013726"/>
    <w:rsid w:val="00014457"/>
    <w:rsid w:val="000149A1"/>
    <w:rsid w:val="00014B89"/>
    <w:rsid w:val="00016153"/>
    <w:rsid w:val="00017D8B"/>
    <w:rsid w:val="00022FC2"/>
    <w:rsid w:val="0002354A"/>
    <w:rsid w:val="00024D5B"/>
    <w:rsid w:val="00025B85"/>
    <w:rsid w:val="000266A8"/>
    <w:rsid w:val="00026826"/>
    <w:rsid w:val="0002688C"/>
    <w:rsid w:val="000275DD"/>
    <w:rsid w:val="00030CD7"/>
    <w:rsid w:val="000315DD"/>
    <w:rsid w:val="00036ADA"/>
    <w:rsid w:val="0003705F"/>
    <w:rsid w:val="0004133C"/>
    <w:rsid w:val="0004307A"/>
    <w:rsid w:val="00043243"/>
    <w:rsid w:val="000448A6"/>
    <w:rsid w:val="00044F65"/>
    <w:rsid w:val="00045147"/>
    <w:rsid w:val="000451EB"/>
    <w:rsid w:val="00046B4E"/>
    <w:rsid w:val="000539E8"/>
    <w:rsid w:val="000543B7"/>
    <w:rsid w:val="00056774"/>
    <w:rsid w:val="000617F6"/>
    <w:rsid w:val="000664CB"/>
    <w:rsid w:val="000721BA"/>
    <w:rsid w:val="00077CBF"/>
    <w:rsid w:val="00082011"/>
    <w:rsid w:val="00082BDD"/>
    <w:rsid w:val="000849AC"/>
    <w:rsid w:val="00086FE4"/>
    <w:rsid w:val="0008761C"/>
    <w:rsid w:val="00087D84"/>
    <w:rsid w:val="0009069E"/>
    <w:rsid w:val="00092140"/>
    <w:rsid w:val="00094589"/>
    <w:rsid w:val="00094DF6"/>
    <w:rsid w:val="00095B18"/>
    <w:rsid w:val="00096860"/>
    <w:rsid w:val="00096BE0"/>
    <w:rsid w:val="00097F0F"/>
    <w:rsid w:val="000A43C7"/>
    <w:rsid w:val="000A6515"/>
    <w:rsid w:val="000A6A9D"/>
    <w:rsid w:val="000A7D0A"/>
    <w:rsid w:val="000B3BE2"/>
    <w:rsid w:val="000B6192"/>
    <w:rsid w:val="000B6FEB"/>
    <w:rsid w:val="000B7764"/>
    <w:rsid w:val="000C09F4"/>
    <w:rsid w:val="000C0EED"/>
    <w:rsid w:val="000C367B"/>
    <w:rsid w:val="000C5460"/>
    <w:rsid w:val="000C7429"/>
    <w:rsid w:val="000C7CB9"/>
    <w:rsid w:val="000D0244"/>
    <w:rsid w:val="000D1905"/>
    <w:rsid w:val="000D1AD1"/>
    <w:rsid w:val="000D24CF"/>
    <w:rsid w:val="000D25A0"/>
    <w:rsid w:val="000D48EF"/>
    <w:rsid w:val="000D4F62"/>
    <w:rsid w:val="000D62B9"/>
    <w:rsid w:val="000E095C"/>
    <w:rsid w:val="000E0F84"/>
    <w:rsid w:val="000E2B77"/>
    <w:rsid w:val="000E4A63"/>
    <w:rsid w:val="000E5A48"/>
    <w:rsid w:val="000E7A99"/>
    <w:rsid w:val="000F18D2"/>
    <w:rsid w:val="001010AE"/>
    <w:rsid w:val="0010301C"/>
    <w:rsid w:val="001107F0"/>
    <w:rsid w:val="001156CF"/>
    <w:rsid w:val="00125543"/>
    <w:rsid w:val="00127129"/>
    <w:rsid w:val="00130281"/>
    <w:rsid w:val="00130AD7"/>
    <w:rsid w:val="00131683"/>
    <w:rsid w:val="00132BBB"/>
    <w:rsid w:val="00132CE8"/>
    <w:rsid w:val="00132DA9"/>
    <w:rsid w:val="00134D61"/>
    <w:rsid w:val="001362AB"/>
    <w:rsid w:val="001367C6"/>
    <w:rsid w:val="001372DC"/>
    <w:rsid w:val="00145DB5"/>
    <w:rsid w:val="001507C7"/>
    <w:rsid w:val="00155408"/>
    <w:rsid w:val="001567FA"/>
    <w:rsid w:val="00160CB6"/>
    <w:rsid w:val="00161A84"/>
    <w:rsid w:val="00162557"/>
    <w:rsid w:val="00166FAB"/>
    <w:rsid w:val="001714EE"/>
    <w:rsid w:val="00174155"/>
    <w:rsid w:val="00174669"/>
    <w:rsid w:val="001801BF"/>
    <w:rsid w:val="001806CC"/>
    <w:rsid w:val="0018154B"/>
    <w:rsid w:val="00182AC2"/>
    <w:rsid w:val="001846E1"/>
    <w:rsid w:val="0018588D"/>
    <w:rsid w:val="00186EE9"/>
    <w:rsid w:val="00190EED"/>
    <w:rsid w:val="00191F85"/>
    <w:rsid w:val="00196DAC"/>
    <w:rsid w:val="0019778B"/>
    <w:rsid w:val="001A0316"/>
    <w:rsid w:val="001A55B4"/>
    <w:rsid w:val="001A6F8D"/>
    <w:rsid w:val="001B0B28"/>
    <w:rsid w:val="001B0E65"/>
    <w:rsid w:val="001B3635"/>
    <w:rsid w:val="001B6CDC"/>
    <w:rsid w:val="001C0910"/>
    <w:rsid w:val="001C2C20"/>
    <w:rsid w:val="001C6292"/>
    <w:rsid w:val="001C79E9"/>
    <w:rsid w:val="001C7A8B"/>
    <w:rsid w:val="001D2C7E"/>
    <w:rsid w:val="001D3F7B"/>
    <w:rsid w:val="001D4BA2"/>
    <w:rsid w:val="001D6D99"/>
    <w:rsid w:val="001E26A8"/>
    <w:rsid w:val="001E4DCA"/>
    <w:rsid w:val="001E67B9"/>
    <w:rsid w:val="001E7EC8"/>
    <w:rsid w:val="001F1A90"/>
    <w:rsid w:val="001F5B1C"/>
    <w:rsid w:val="00204138"/>
    <w:rsid w:val="002051B8"/>
    <w:rsid w:val="00205B9F"/>
    <w:rsid w:val="00206626"/>
    <w:rsid w:val="00206AE7"/>
    <w:rsid w:val="002070E8"/>
    <w:rsid w:val="00210429"/>
    <w:rsid w:val="00212F3D"/>
    <w:rsid w:val="002143D8"/>
    <w:rsid w:val="0021516B"/>
    <w:rsid w:val="00215175"/>
    <w:rsid w:val="0021585D"/>
    <w:rsid w:val="002207B8"/>
    <w:rsid w:val="00220966"/>
    <w:rsid w:val="00220B84"/>
    <w:rsid w:val="00225358"/>
    <w:rsid w:val="00225DD0"/>
    <w:rsid w:val="00227526"/>
    <w:rsid w:val="002322AD"/>
    <w:rsid w:val="00233338"/>
    <w:rsid w:val="0023345E"/>
    <w:rsid w:val="002338EA"/>
    <w:rsid w:val="002339B2"/>
    <w:rsid w:val="00234F5F"/>
    <w:rsid w:val="002353E5"/>
    <w:rsid w:val="0023550A"/>
    <w:rsid w:val="00236452"/>
    <w:rsid w:val="00236BF9"/>
    <w:rsid w:val="00236E1D"/>
    <w:rsid w:val="00237358"/>
    <w:rsid w:val="00237753"/>
    <w:rsid w:val="00240CA3"/>
    <w:rsid w:val="00244E87"/>
    <w:rsid w:val="00247644"/>
    <w:rsid w:val="00250685"/>
    <w:rsid w:val="00250D7B"/>
    <w:rsid w:val="0025137E"/>
    <w:rsid w:val="00260C68"/>
    <w:rsid w:val="002639C1"/>
    <w:rsid w:val="0026498E"/>
    <w:rsid w:val="00267C25"/>
    <w:rsid w:val="00272341"/>
    <w:rsid w:val="00280906"/>
    <w:rsid w:val="002816B4"/>
    <w:rsid w:val="002825DB"/>
    <w:rsid w:val="002839E1"/>
    <w:rsid w:val="00287E48"/>
    <w:rsid w:val="00290304"/>
    <w:rsid w:val="002940BA"/>
    <w:rsid w:val="002940EC"/>
    <w:rsid w:val="00296417"/>
    <w:rsid w:val="0029647D"/>
    <w:rsid w:val="0029720B"/>
    <w:rsid w:val="00297C6B"/>
    <w:rsid w:val="002A00E7"/>
    <w:rsid w:val="002A1386"/>
    <w:rsid w:val="002A78CE"/>
    <w:rsid w:val="002B1300"/>
    <w:rsid w:val="002B1E09"/>
    <w:rsid w:val="002B4F02"/>
    <w:rsid w:val="002B6201"/>
    <w:rsid w:val="002B6509"/>
    <w:rsid w:val="002B6606"/>
    <w:rsid w:val="002C64FC"/>
    <w:rsid w:val="002C6871"/>
    <w:rsid w:val="002C71CE"/>
    <w:rsid w:val="002C727B"/>
    <w:rsid w:val="002D29C9"/>
    <w:rsid w:val="002D30A1"/>
    <w:rsid w:val="002D5030"/>
    <w:rsid w:val="002E0996"/>
    <w:rsid w:val="002E14E2"/>
    <w:rsid w:val="002E320F"/>
    <w:rsid w:val="002E78E3"/>
    <w:rsid w:val="002E7D12"/>
    <w:rsid w:val="002F0BDB"/>
    <w:rsid w:val="002F0C58"/>
    <w:rsid w:val="002F31DF"/>
    <w:rsid w:val="002F3473"/>
    <w:rsid w:val="002F52A3"/>
    <w:rsid w:val="002F6261"/>
    <w:rsid w:val="002F6E08"/>
    <w:rsid w:val="002F72A2"/>
    <w:rsid w:val="003012BF"/>
    <w:rsid w:val="00301377"/>
    <w:rsid w:val="00304530"/>
    <w:rsid w:val="00305604"/>
    <w:rsid w:val="0030578C"/>
    <w:rsid w:val="00307431"/>
    <w:rsid w:val="00307878"/>
    <w:rsid w:val="003126E4"/>
    <w:rsid w:val="003142E6"/>
    <w:rsid w:val="00314887"/>
    <w:rsid w:val="00317EA0"/>
    <w:rsid w:val="00321010"/>
    <w:rsid w:val="00322B9E"/>
    <w:rsid w:val="00323BD2"/>
    <w:rsid w:val="0032508D"/>
    <w:rsid w:val="00326662"/>
    <w:rsid w:val="003274EF"/>
    <w:rsid w:val="00327E0B"/>
    <w:rsid w:val="003306FC"/>
    <w:rsid w:val="00331BC7"/>
    <w:rsid w:val="00331FF0"/>
    <w:rsid w:val="00336381"/>
    <w:rsid w:val="00336430"/>
    <w:rsid w:val="00337239"/>
    <w:rsid w:val="003372CE"/>
    <w:rsid w:val="00345BB7"/>
    <w:rsid w:val="0034725D"/>
    <w:rsid w:val="00347275"/>
    <w:rsid w:val="003502C6"/>
    <w:rsid w:val="0035134A"/>
    <w:rsid w:val="003523AB"/>
    <w:rsid w:val="00352C5C"/>
    <w:rsid w:val="00356080"/>
    <w:rsid w:val="003576B0"/>
    <w:rsid w:val="00362343"/>
    <w:rsid w:val="00363646"/>
    <w:rsid w:val="00363DD0"/>
    <w:rsid w:val="003647CD"/>
    <w:rsid w:val="003648E2"/>
    <w:rsid w:val="00365A97"/>
    <w:rsid w:val="00365C6B"/>
    <w:rsid w:val="0037155B"/>
    <w:rsid w:val="00373366"/>
    <w:rsid w:val="00373738"/>
    <w:rsid w:val="00373CB6"/>
    <w:rsid w:val="0037462B"/>
    <w:rsid w:val="00380538"/>
    <w:rsid w:val="0038211B"/>
    <w:rsid w:val="00384C52"/>
    <w:rsid w:val="0038591E"/>
    <w:rsid w:val="0039004F"/>
    <w:rsid w:val="003905FA"/>
    <w:rsid w:val="003915D1"/>
    <w:rsid w:val="00393F55"/>
    <w:rsid w:val="00394006"/>
    <w:rsid w:val="003A1784"/>
    <w:rsid w:val="003A3726"/>
    <w:rsid w:val="003B0CDA"/>
    <w:rsid w:val="003B1EAF"/>
    <w:rsid w:val="003B203B"/>
    <w:rsid w:val="003B4400"/>
    <w:rsid w:val="003B558A"/>
    <w:rsid w:val="003B5641"/>
    <w:rsid w:val="003B6682"/>
    <w:rsid w:val="003B6BB5"/>
    <w:rsid w:val="003B71E5"/>
    <w:rsid w:val="003C3182"/>
    <w:rsid w:val="003C446C"/>
    <w:rsid w:val="003C59D2"/>
    <w:rsid w:val="003C64D6"/>
    <w:rsid w:val="003C69CA"/>
    <w:rsid w:val="003D14F4"/>
    <w:rsid w:val="003D27F0"/>
    <w:rsid w:val="003D46DD"/>
    <w:rsid w:val="003D4E29"/>
    <w:rsid w:val="003D78DC"/>
    <w:rsid w:val="003E0B62"/>
    <w:rsid w:val="003E2B91"/>
    <w:rsid w:val="003E3D15"/>
    <w:rsid w:val="003E5107"/>
    <w:rsid w:val="003E63BB"/>
    <w:rsid w:val="003E76B1"/>
    <w:rsid w:val="003F0924"/>
    <w:rsid w:val="003F2B51"/>
    <w:rsid w:val="003F2FE6"/>
    <w:rsid w:val="003F4ED0"/>
    <w:rsid w:val="003F6E54"/>
    <w:rsid w:val="003F6E6D"/>
    <w:rsid w:val="004017C2"/>
    <w:rsid w:val="0040283D"/>
    <w:rsid w:val="004032E2"/>
    <w:rsid w:val="004049A1"/>
    <w:rsid w:val="00411376"/>
    <w:rsid w:val="004117C4"/>
    <w:rsid w:val="00412DC7"/>
    <w:rsid w:val="00414A59"/>
    <w:rsid w:val="00414FA2"/>
    <w:rsid w:val="00415AB5"/>
    <w:rsid w:val="00416861"/>
    <w:rsid w:val="00416DB3"/>
    <w:rsid w:val="00416DD7"/>
    <w:rsid w:val="00417B4D"/>
    <w:rsid w:val="004219A1"/>
    <w:rsid w:val="00422FE3"/>
    <w:rsid w:val="00424D7A"/>
    <w:rsid w:val="0042633B"/>
    <w:rsid w:val="00432ED5"/>
    <w:rsid w:val="0043382B"/>
    <w:rsid w:val="00434894"/>
    <w:rsid w:val="00434E55"/>
    <w:rsid w:val="004403DF"/>
    <w:rsid w:val="004416AC"/>
    <w:rsid w:val="004462B5"/>
    <w:rsid w:val="00446B70"/>
    <w:rsid w:val="004478C1"/>
    <w:rsid w:val="00452C28"/>
    <w:rsid w:val="00454270"/>
    <w:rsid w:val="00455103"/>
    <w:rsid w:val="0045587A"/>
    <w:rsid w:val="00457BF7"/>
    <w:rsid w:val="00460C8A"/>
    <w:rsid w:val="004616B3"/>
    <w:rsid w:val="00466A86"/>
    <w:rsid w:val="004720A2"/>
    <w:rsid w:val="0047219D"/>
    <w:rsid w:val="00475007"/>
    <w:rsid w:val="00482015"/>
    <w:rsid w:val="004826D4"/>
    <w:rsid w:val="00484AAB"/>
    <w:rsid w:val="00485899"/>
    <w:rsid w:val="0048639C"/>
    <w:rsid w:val="004864E2"/>
    <w:rsid w:val="004867F6"/>
    <w:rsid w:val="00491CFE"/>
    <w:rsid w:val="00494838"/>
    <w:rsid w:val="004965BD"/>
    <w:rsid w:val="00497853"/>
    <w:rsid w:val="004A060B"/>
    <w:rsid w:val="004A21F0"/>
    <w:rsid w:val="004A2EE5"/>
    <w:rsid w:val="004A6DE0"/>
    <w:rsid w:val="004B0191"/>
    <w:rsid w:val="004B09CF"/>
    <w:rsid w:val="004B4089"/>
    <w:rsid w:val="004B4D0B"/>
    <w:rsid w:val="004B6EC6"/>
    <w:rsid w:val="004C06EE"/>
    <w:rsid w:val="004C0FBF"/>
    <w:rsid w:val="004C20F6"/>
    <w:rsid w:val="004C7109"/>
    <w:rsid w:val="004D0DDF"/>
    <w:rsid w:val="004D1A77"/>
    <w:rsid w:val="004D413C"/>
    <w:rsid w:val="004D6027"/>
    <w:rsid w:val="004D6C71"/>
    <w:rsid w:val="004D7023"/>
    <w:rsid w:val="004D735D"/>
    <w:rsid w:val="004D7D85"/>
    <w:rsid w:val="004E6B63"/>
    <w:rsid w:val="004E7DB5"/>
    <w:rsid w:val="004F00E0"/>
    <w:rsid w:val="004F1B82"/>
    <w:rsid w:val="004F468F"/>
    <w:rsid w:val="004F4CA4"/>
    <w:rsid w:val="004F5979"/>
    <w:rsid w:val="004F64C8"/>
    <w:rsid w:val="00500A96"/>
    <w:rsid w:val="00500C0F"/>
    <w:rsid w:val="005023ED"/>
    <w:rsid w:val="00502861"/>
    <w:rsid w:val="00502EF1"/>
    <w:rsid w:val="005036E1"/>
    <w:rsid w:val="00507F92"/>
    <w:rsid w:val="00511703"/>
    <w:rsid w:val="00514AA4"/>
    <w:rsid w:val="00517F58"/>
    <w:rsid w:val="005206EF"/>
    <w:rsid w:val="00521E55"/>
    <w:rsid w:val="005226EE"/>
    <w:rsid w:val="0052392F"/>
    <w:rsid w:val="005241BA"/>
    <w:rsid w:val="00524464"/>
    <w:rsid w:val="00525E20"/>
    <w:rsid w:val="00527F80"/>
    <w:rsid w:val="0053223D"/>
    <w:rsid w:val="00537743"/>
    <w:rsid w:val="00537D42"/>
    <w:rsid w:val="005409FA"/>
    <w:rsid w:val="00542DC8"/>
    <w:rsid w:val="00543F87"/>
    <w:rsid w:val="005446FA"/>
    <w:rsid w:val="0054656E"/>
    <w:rsid w:val="00551C67"/>
    <w:rsid w:val="0055599B"/>
    <w:rsid w:val="00556417"/>
    <w:rsid w:val="00562442"/>
    <w:rsid w:val="0056349D"/>
    <w:rsid w:val="0056487C"/>
    <w:rsid w:val="00564D2D"/>
    <w:rsid w:val="00565530"/>
    <w:rsid w:val="00565848"/>
    <w:rsid w:val="00567AE0"/>
    <w:rsid w:val="00567BB2"/>
    <w:rsid w:val="00570FF3"/>
    <w:rsid w:val="005710EE"/>
    <w:rsid w:val="00571D86"/>
    <w:rsid w:val="00572F11"/>
    <w:rsid w:val="0057401C"/>
    <w:rsid w:val="00574375"/>
    <w:rsid w:val="00576574"/>
    <w:rsid w:val="005777E0"/>
    <w:rsid w:val="005818F5"/>
    <w:rsid w:val="00582FED"/>
    <w:rsid w:val="00584258"/>
    <w:rsid w:val="00584A20"/>
    <w:rsid w:val="00584AB8"/>
    <w:rsid w:val="0058566B"/>
    <w:rsid w:val="00590032"/>
    <w:rsid w:val="00591012"/>
    <w:rsid w:val="00591A5F"/>
    <w:rsid w:val="005922CA"/>
    <w:rsid w:val="00592DA3"/>
    <w:rsid w:val="005930BD"/>
    <w:rsid w:val="005A0B2B"/>
    <w:rsid w:val="005A2B95"/>
    <w:rsid w:val="005A4E4A"/>
    <w:rsid w:val="005B107E"/>
    <w:rsid w:val="005B2B50"/>
    <w:rsid w:val="005B42AC"/>
    <w:rsid w:val="005B5852"/>
    <w:rsid w:val="005C4C2E"/>
    <w:rsid w:val="005C5C7D"/>
    <w:rsid w:val="005D0B90"/>
    <w:rsid w:val="005D1680"/>
    <w:rsid w:val="005D1CD6"/>
    <w:rsid w:val="005D38B0"/>
    <w:rsid w:val="005D5CA2"/>
    <w:rsid w:val="005D7E91"/>
    <w:rsid w:val="005E007F"/>
    <w:rsid w:val="005E2798"/>
    <w:rsid w:val="005E551C"/>
    <w:rsid w:val="005E7346"/>
    <w:rsid w:val="005F1255"/>
    <w:rsid w:val="005F3E5C"/>
    <w:rsid w:val="005F4D6A"/>
    <w:rsid w:val="005F7F05"/>
    <w:rsid w:val="00600EC3"/>
    <w:rsid w:val="0060156B"/>
    <w:rsid w:val="00602A8E"/>
    <w:rsid w:val="00610859"/>
    <w:rsid w:val="00611D08"/>
    <w:rsid w:val="00615856"/>
    <w:rsid w:val="006158CD"/>
    <w:rsid w:val="0061662D"/>
    <w:rsid w:val="006171AC"/>
    <w:rsid w:val="00617FBE"/>
    <w:rsid w:val="00620A2A"/>
    <w:rsid w:val="00621256"/>
    <w:rsid w:val="00621F82"/>
    <w:rsid w:val="0062399E"/>
    <w:rsid w:val="00625F86"/>
    <w:rsid w:val="00631FF8"/>
    <w:rsid w:val="00634969"/>
    <w:rsid w:val="00637123"/>
    <w:rsid w:val="006420C9"/>
    <w:rsid w:val="00643CAA"/>
    <w:rsid w:val="00647D5A"/>
    <w:rsid w:val="0065009B"/>
    <w:rsid w:val="0065046A"/>
    <w:rsid w:val="00652520"/>
    <w:rsid w:val="00654FAD"/>
    <w:rsid w:val="00655981"/>
    <w:rsid w:val="00656873"/>
    <w:rsid w:val="00665206"/>
    <w:rsid w:val="00665C25"/>
    <w:rsid w:val="00670ECE"/>
    <w:rsid w:val="00671043"/>
    <w:rsid w:val="00672FB3"/>
    <w:rsid w:val="006750A0"/>
    <w:rsid w:val="006750EB"/>
    <w:rsid w:val="006754AD"/>
    <w:rsid w:val="00676FD1"/>
    <w:rsid w:val="00681AA5"/>
    <w:rsid w:val="00682FCC"/>
    <w:rsid w:val="00684B71"/>
    <w:rsid w:val="00686CEC"/>
    <w:rsid w:val="00687883"/>
    <w:rsid w:val="00691B38"/>
    <w:rsid w:val="00694B2A"/>
    <w:rsid w:val="00696F1D"/>
    <w:rsid w:val="006978A7"/>
    <w:rsid w:val="006A1224"/>
    <w:rsid w:val="006A6925"/>
    <w:rsid w:val="006A7E29"/>
    <w:rsid w:val="006B2642"/>
    <w:rsid w:val="006B3A3D"/>
    <w:rsid w:val="006B42E8"/>
    <w:rsid w:val="006B53FA"/>
    <w:rsid w:val="006B7543"/>
    <w:rsid w:val="006B7768"/>
    <w:rsid w:val="006B7802"/>
    <w:rsid w:val="006C1900"/>
    <w:rsid w:val="006C346F"/>
    <w:rsid w:val="006C4D1F"/>
    <w:rsid w:val="006C5B2A"/>
    <w:rsid w:val="006D068A"/>
    <w:rsid w:val="006D3CB8"/>
    <w:rsid w:val="006E0EDB"/>
    <w:rsid w:val="006E1C56"/>
    <w:rsid w:val="006E2B78"/>
    <w:rsid w:val="006E340F"/>
    <w:rsid w:val="006E3C39"/>
    <w:rsid w:val="006E539D"/>
    <w:rsid w:val="006F1D47"/>
    <w:rsid w:val="006F3BB9"/>
    <w:rsid w:val="006F66F2"/>
    <w:rsid w:val="006F6FA1"/>
    <w:rsid w:val="00700E7F"/>
    <w:rsid w:val="00707752"/>
    <w:rsid w:val="00711912"/>
    <w:rsid w:val="00716991"/>
    <w:rsid w:val="00716FC7"/>
    <w:rsid w:val="0072282A"/>
    <w:rsid w:val="00722F28"/>
    <w:rsid w:val="007250EF"/>
    <w:rsid w:val="00726EF3"/>
    <w:rsid w:val="00727B4F"/>
    <w:rsid w:val="0073070F"/>
    <w:rsid w:val="00730FC6"/>
    <w:rsid w:val="00734F14"/>
    <w:rsid w:val="00735B2A"/>
    <w:rsid w:val="00736817"/>
    <w:rsid w:val="00737DB0"/>
    <w:rsid w:val="007423BE"/>
    <w:rsid w:val="007431E1"/>
    <w:rsid w:val="007436CF"/>
    <w:rsid w:val="00745633"/>
    <w:rsid w:val="007464D9"/>
    <w:rsid w:val="00747BB9"/>
    <w:rsid w:val="00750830"/>
    <w:rsid w:val="007518C1"/>
    <w:rsid w:val="00751FED"/>
    <w:rsid w:val="007523E3"/>
    <w:rsid w:val="00756C84"/>
    <w:rsid w:val="007600A7"/>
    <w:rsid w:val="00760531"/>
    <w:rsid w:val="0076195A"/>
    <w:rsid w:val="0076373A"/>
    <w:rsid w:val="007641B5"/>
    <w:rsid w:val="00764948"/>
    <w:rsid w:val="00765CB6"/>
    <w:rsid w:val="00767958"/>
    <w:rsid w:val="0076795E"/>
    <w:rsid w:val="007722C0"/>
    <w:rsid w:val="00772607"/>
    <w:rsid w:val="00772840"/>
    <w:rsid w:val="00776DF3"/>
    <w:rsid w:val="00780B83"/>
    <w:rsid w:val="00781174"/>
    <w:rsid w:val="00781470"/>
    <w:rsid w:val="007850EB"/>
    <w:rsid w:val="0078609F"/>
    <w:rsid w:val="0078620D"/>
    <w:rsid w:val="007872AD"/>
    <w:rsid w:val="00787968"/>
    <w:rsid w:val="007915A5"/>
    <w:rsid w:val="00791B43"/>
    <w:rsid w:val="00793026"/>
    <w:rsid w:val="00793297"/>
    <w:rsid w:val="00793EF8"/>
    <w:rsid w:val="00794038"/>
    <w:rsid w:val="007942B4"/>
    <w:rsid w:val="007A4080"/>
    <w:rsid w:val="007A6907"/>
    <w:rsid w:val="007A733C"/>
    <w:rsid w:val="007B01AD"/>
    <w:rsid w:val="007B0EAE"/>
    <w:rsid w:val="007B112E"/>
    <w:rsid w:val="007B1EB5"/>
    <w:rsid w:val="007B2230"/>
    <w:rsid w:val="007B3391"/>
    <w:rsid w:val="007B3F26"/>
    <w:rsid w:val="007C2ED5"/>
    <w:rsid w:val="007D00F5"/>
    <w:rsid w:val="007D02A0"/>
    <w:rsid w:val="007D081A"/>
    <w:rsid w:val="007D1D90"/>
    <w:rsid w:val="007D1D91"/>
    <w:rsid w:val="007D2888"/>
    <w:rsid w:val="007E0BFE"/>
    <w:rsid w:val="007E21E2"/>
    <w:rsid w:val="007E447C"/>
    <w:rsid w:val="007E4C45"/>
    <w:rsid w:val="007E7336"/>
    <w:rsid w:val="007E7719"/>
    <w:rsid w:val="007E7E91"/>
    <w:rsid w:val="007F1E38"/>
    <w:rsid w:val="007F29DA"/>
    <w:rsid w:val="007F6C77"/>
    <w:rsid w:val="007F76FB"/>
    <w:rsid w:val="0080058F"/>
    <w:rsid w:val="00801B3C"/>
    <w:rsid w:val="008033FF"/>
    <w:rsid w:val="00803E13"/>
    <w:rsid w:val="00805E35"/>
    <w:rsid w:val="00807523"/>
    <w:rsid w:val="00810719"/>
    <w:rsid w:val="00811BAF"/>
    <w:rsid w:val="00813345"/>
    <w:rsid w:val="008147D8"/>
    <w:rsid w:val="008164ED"/>
    <w:rsid w:val="0081779B"/>
    <w:rsid w:val="00820F7B"/>
    <w:rsid w:val="0082273E"/>
    <w:rsid w:val="00823F7D"/>
    <w:rsid w:val="00825A97"/>
    <w:rsid w:val="008277C6"/>
    <w:rsid w:val="0083412D"/>
    <w:rsid w:val="00836A89"/>
    <w:rsid w:val="008379E9"/>
    <w:rsid w:val="00837DDD"/>
    <w:rsid w:val="00843962"/>
    <w:rsid w:val="008479AE"/>
    <w:rsid w:val="00847BEC"/>
    <w:rsid w:val="0085159F"/>
    <w:rsid w:val="00851799"/>
    <w:rsid w:val="00852CE5"/>
    <w:rsid w:val="00853AC1"/>
    <w:rsid w:val="008541A5"/>
    <w:rsid w:val="0085564A"/>
    <w:rsid w:val="00856F23"/>
    <w:rsid w:val="00860916"/>
    <w:rsid w:val="0086304C"/>
    <w:rsid w:val="00863A73"/>
    <w:rsid w:val="00870AD3"/>
    <w:rsid w:val="008723C7"/>
    <w:rsid w:val="0087250A"/>
    <w:rsid w:val="008751C3"/>
    <w:rsid w:val="00875412"/>
    <w:rsid w:val="0087557F"/>
    <w:rsid w:val="00876D9E"/>
    <w:rsid w:val="00877AC2"/>
    <w:rsid w:val="008806B5"/>
    <w:rsid w:val="00881256"/>
    <w:rsid w:val="0088288A"/>
    <w:rsid w:val="0088520F"/>
    <w:rsid w:val="00887653"/>
    <w:rsid w:val="00890488"/>
    <w:rsid w:val="00892AFE"/>
    <w:rsid w:val="00892B31"/>
    <w:rsid w:val="00894738"/>
    <w:rsid w:val="008A0C66"/>
    <w:rsid w:val="008A1A3E"/>
    <w:rsid w:val="008A23B3"/>
    <w:rsid w:val="008B03B6"/>
    <w:rsid w:val="008B3E36"/>
    <w:rsid w:val="008B7A44"/>
    <w:rsid w:val="008C1420"/>
    <w:rsid w:val="008C1B26"/>
    <w:rsid w:val="008C20B0"/>
    <w:rsid w:val="008C234C"/>
    <w:rsid w:val="008C25E4"/>
    <w:rsid w:val="008C53CE"/>
    <w:rsid w:val="008C7ABC"/>
    <w:rsid w:val="008D0562"/>
    <w:rsid w:val="008D391E"/>
    <w:rsid w:val="008D5871"/>
    <w:rsid w:val="008D6BC5"/>
    <w:rsid w:val="008D70D5"/>
    <w:rsid w:val="008D7FDD"/>
    <w:rsid w:val="008E0215"/>
    <w:rsid w:val="008E0EC1"/>
    <w:rsid w:val="008E22F6"/>
    <w:rsid w:val="008E2CE0"/>
    <w:rsid w:val="008E35EF"/>
    <w:rsid w:val="008E3673"/>
    <w:rsid w:val="008E433E"/>
    <w:rsid w:val="008E5877"/>
    <w:rsid w:val="008E7B53"/>
    <w:rsid w:val="008F46F8"/>
    <w:rsid w:val="008F6B6B"/>
    <w:rsid w:val="00900C24"/>
    <w:rsid w:val="00905DA0"/>
    <w:rsid w:val="00914FAD"/>
    <w:rsid w:val="00920748"/>
    <w:rsid w:val="00922206"/>
    <w:rsid w:val="00922967"/>
    <w:rsid w:val="00923BE9"/>
    <w:rsid w:val="00923C09"/>
    <w:rsid w:val="00924535"/>
    <w:rsid w:val="009245E2"/>
    <w:rsid w:val="00931A84"/>
    <w:rsid w:val="00932373"/>
    <w:rsid w:val="0093406F"/>
    <w:rsid w:val="00936168"/>
    <w:rsid w:val="00936AD1"/>
    <w:rsid w:val="00936F1A"/>
    <w:rsid w:val="0094467C"/>
    <w:rsid w:val="009518E6"/>
    <w:rsid w:val="009522FE"/>
    <w:rsid w:val="00952FFE"/>
    <w:rsid w:val="00955307"/>
    <w:rsid w:val="009554F9"/>
    <w:rsid w:val="00955A23"/>
    <w:rsid w:val="0095766F"/>
    <w:rsid w:val="00957E77"/>
    <w:rsid w:val="00960030"/>
    <w:rsid w:val="00960160"/>
    <w:rsid w:val="00963F71"/>
    <w:rsid w:val="009650F6"/>
    <w:rsid w:val="00965786"/>
    <w:rsid w:val="009674C8"/>
    <w:rsid w:val="00970786"/>
    <w:rsid w:val="00973491"/>
    <w:rsid w:val="009840CF"/>
    <w:rsid w:val="009858A3"/>
    <w:rsid w:val="00985D85"/>
    <w:rsid w:val="009904C5"/>
    <w:rsid w:val="0099638A"/>
    <w:rsid w:val="009A34DA"/>
    <w:rsid w:val="009B06CD"/>
    <w:rsid w:val="009B1A12"/>
    <w:rsid w:val="009B3389"/>
    <w:rsid w:val="009B7346"/>
    <w:rsid w:val="009C1452"/>
    <w:rsid w:val="009C2A03"/>
    <w:rsid w:val="009C4734"/>
    <w:rsid w:val="009C4CCC"/>
    <w:rsid w:val="009C7346"/>
    <w:rsid w:val="009D34F5"/>
    <w:rsid w:val="009D68B5"/>
    <w:rsid w:val="009E0715"/>
    <w:rsid w:val="009E0EB0"/>
    <w:rsid w:val="009E186F"/>
    <w:rsid w:val="009E56E3"/>
    <w:rsid w:val="009F1ABB"/>
    <w:rsid w:val="009F2BAC"/>
    <w:rsid w:val="009F3914"/>
    <w:rsid w:val="009F6E18"/>
    <w:rsid w:val="00A077E0"/>
    <w:rsid w:val="00A07CE4"/>
    <w:rsid w:val="00A13324"/>
    <w:rsid w:val="00A157B0"/>
    <w:rsid w:val="00A2354E"/>
    <w:rsid w:val="00A23B11"/>
    <w:rsid w:val="00A2421B"/>
    <w:rsid w:val="00A257B3"/>
    <w:rsid w:val="00A26ACA"/>
    <w:rsid w:val="00A27838"/>
    <w:rsid w:val="00A3295B"/>
    <w:rsid w:val="00A32AEC"/>
    <w:rsid w:val="00A32C43"/>
    <w:rsid w:val="00A34CC3"/>
    <w:rsid w:val="00A37817"/>
    <w:rsid w:val="00A431F6"/>
    <w:rsid w:val="00A45964"/>
    <w:rsid w:val="00A50A9E"/>
    <w:rsid w:val="00A51F3A"/>
    <w:rsid w:val="00A52479"/>
    <w:rsid w:val="00A5793F"/>
    <w:rsid w:val="00A61064"/>
    <w:rsid w:val="00A6265B"/>
    <w:rsid w:val="00A64387"/>
    <w:rsid w:val="00A65A93"/>
    <w:rsid w:val="00A666EA"/>
    <w:rsid w:val="00A66E94"/>
    <w:rsid w:val="00A71554"/>
    <w:rsid w:val="00A72D7A"/>
    <w:rsid w:val="00A81E17"/>
    <w:rsid w:val="00A84D1A"/>
    <w:rsid w:val="00A900C4"/>
    <w:rsid w:val="00A908F4"/>
    <w:rsid w:val="00A947BE"/>
    <w:rsid w:val="00A9714A"/>
    <w:rsid w:val="00AA1EAD"/>
    <w:rsid w:val="00AB0135"/>
    <w:rsid w:val="00AB01AC"/>
    <w:rsid w:val="00AB139B"/>
    <w:rsid w:val="00AB22F3"/>
    <w:rsid w:val="00AB4360"/>
    <w:rsid w:val="00AB6027"/>
    <w:rsid w:val="00AB60D5"/>
    <w:rsid w:val="00AB63C2"/>
    <w:rsid w:val="00AC1756"/>
    <w:rsid w:val="00AC56CF"/>
    <w:rsid w:val="00AC6F1A"/>
    <w:rsid w:val="00AC7204"/>
    <w:rsid w:val="00AC7CC1"/>
    <w:rsid w:val="00AD0917"/>
    <w:rsid w:val="00AD130D"/>
    <w:rsid w:val="00AD3226"/>
    <w:rsid w:val="00AD542B"/>
    <w:rsid w:val="00AE351D"/>
    <w:rsid w:val="00AE3939"/>
    <w:rsid w:val="00AE4B3E"/>
    <w:rsid w:val="00AE66BB"/>
    <w:rsid w:val="00AF18AC"/>
    <w:rsid w:val="00AF34CE"/>
    <w:rsid w:val="00AF462E"/>
    <w:rsid w:val="00AF652B"/>
    <w:rsid w:val="00B0060A"/>
    <w:rsid w:val="00B03F4D"/>
    <w:rsid w:val="00B05C9E"/>
    <w:rsid w:val="00B07538"/>
    <w:rsid w:val="00B1273E"/>
    <w:rsid w:val="00B137C1"/>
    <w:rsid w:val="00B227D6"/>
    <w:rsid w:val="00B25E06"/>
    <w:rsid w:val="00B34670"/>
    <w:rsid w:val="00B34CF8"/>
    <w:rsid w:val="00B35896"/>
    <w:rsid w:val="00B35FEF"/>
    <w:rsid w:val="00B3637C"/>
    <w:rsid w:val="00B36441"/>
    <w:rsid w:val="00B41D89"/>
    <w:rsid w:val="00B42392"/>
    <w:rsid w:val="00B42B81"/>
    <w:rsid w:val="00B434C7"/>
    <w:rsid w:val="00B443E6"/>
    <w:rsid w:val="00B456BA"/>
    <w:rsid w:val="00B45914"/>
    <w:rsid w:val="00B470CC"/>
    <w:rsid w:val="00B5161B"/>
    <w:rsid w:val="00B51888"/>
    <w:rsid w:val="00B52077"/>
    <w:rsid w:val="00B522E7"/>
    <w:rsid w:val="00B53BCB"/>
    <w:rsid w:val="00B56BA3"/>
    <w:rsid w:val="00B56BE0"/>
    <w:rsid w:val="00B571B8"/>
    <w:rsid w:val="00B6210C"/>
    <w:rsid w:val="00B643DD"/>
    <w:rsid w:val="00B657D8"/>
    <w:rsid w:val="00B659E9"/>
    <w:rsid w:val="00B65EA9"/>
    <w:rsid w:val="00B66103"/>
    <w:rsid w:val="00B71559"/>
    <w:rsid w:val="00B723B1"/>
    <w:rsid w:val="00B72E99"/>
    <w:rsid w:val="00B7511E"/>
    <w:rsid w:val="00B802A7"/>
    <w:rsid w:val="00B81E58"/>
    <w:rsid w:val="00B81F9E"/>
    <w:rsid w:val="00B84D92"/>
    <w:rsid w:val="00B86230"/>
    <w:rsid w:val="00B87B93"/>
    <w:rsid w:val="00B9520A"/>
    <w:rsid w:val="00B97B82"/>
    <w:rsid w:val="00BA2433"/>
    <w:rsid w:val="00BA2E50"/>
    <w:rsid w:val="00BA5732"/>
    <w:rsid w:val="00BA59E8"/>
    <w:rsid w:val="00BA600C"/>
    <w:rsid w:val="00BA6740"/>
    <w:rsid w:val="00BA6751"/>
    <w:rsid w:val="00BA69B2"/>
    <w:rsid w:val="00BA6D27"/>
    <w:rsid w:val="00BA7779"/>
    <w:rsid w:val="00BB0240"/>
    <w:rsid w:val="00BB2DDF"/>
    <w:rsid w:val="00BB38EB"/>
    <w:rsid w:val="00BB546D"/>
    <w:rsid w:val="00BB5B54"/>
    <w:rsid w:val="00BB7E88"/>
    <w:rsid w:val="00BC1535"/>
    <w:rsid w:val="00BC1DA2"/>
    <w:rsid w:val="00BC2489"/>
    <w:rsid w:val="00BC3B15"/>
    <w:rsid w:val="00BC3C6A"/>
    <w:rsid w:val="00BC4D2C"/>
    <w:rsid w:val="00BD0E94"/>
    <w:rsid w:val="00BD23D1"/>
    <w:rsid w:val="00BD5C49"/>
    <w:rsid w:val="00BD5E8D"/>
    <w:rsid w:val="00BD704E"/>
    <w:rsid w:val="00BD7CC1"/>
    <w:rsid w:val="00BE02B3"/>
    <w:rsid w:val="00BE0615"/>
    <w:rsid w:val="00BE0705"/>
    <w:rsid w:val="00BE3DAB"/>
    <w:rsid w:val="00BE423D"/>
    <w:rsid w:val="00BE5284"/>
    <w:rsid w:val="00BF1705"/>
    <w:rsid w:val="00BF5A8E"/>
    <w:rsid w:val="00BF6E1E"/>
    <w:rsid w:val="00BF7FDD"/>
    <w:rsid w:val="00C024D1"/>
    <w:rsid w:val="00C037B9"/>
    <w:rsid w:val="00C0539B"/>
    <w:rsid w:val="00C062D6"/>
    <w:rsid w:val="00C0738E"/>
    <w:rsid w:val="00C07A9D"/>
    <w:rsid w:val="00C07B73"/>
    <w:rsid w:val="00C07DA6"/>
    <w:rsid w:val="00C07FB0"/>
    <w:rsid w:val="00C109F3"/>
    <w:rsid w:val="00C13453"/>
    <w:rsid w:val="00C16C90"/>
    <w:rsid w:val="00C22D6F"/>
    <w:rsid w:val="00C246A7"/>
    <w:rsid w:val="00C261F4"/>
    <w:rsid w:val="00C26FA4"/>
    <w:rsid w:val="00C31B7F"/>
    <w:rsid w:val="00C3206C"/>
    <w:rsid w:val="00C343AE"/>
    <w:rsid w:val="00C34B11"/>
    <w:rsid w:val="00C34B64"/>
    <w:rsid w:val="00C35B11"/>
    <w:rsid w:val="00C36572"/>
    <w:rsid w:val="00C37EC0"/>
    <w:rsid w:val="00C443D5"/>
    <w:rsid w:val="00C50763"/>
    <w:rsid w:val="00C56998"/>
    <w:rsid w:val="00C57F8C"/>
    <w:rsid w:val="00C601A6"/>
    <w:rsid w:val="00C63C7E"/>
    <w:rsid w:val="00C66693"/>
    <w:rsid w:val="00C71B81"/>
    <w:rsid w:val="00C72597"/>
    <w:rsid w:val="00C7436A"/>
    <w:rsid w:val="00C7730F"/>
    <w:rsid w:val="00C801E1"/>
    <w:rsid w:val="00C82AE7"/>
    <w:rsid w:val="00C82D22"/>
    <w:rsid w:val="00C8322F"/>
    <w:rsid w:val="00C834DB"/>
    <w:rsid w:val="00C9126A"/>
    <w:rsid w:val="00C923EA"/>
    <w:rsid w:val="00C92810"/>
    <w:rsid w:val="00C95473"/>
    <w:rsid w:val="00C95A01"/>
    <w:rsid w:val="00C972FD"/>
    <w:rsid w:val="00C97427"/>
    <w:rsid w:val="00C97E7B"/>
    <w:rsid w:val="00CA1F63"/>
    <w:rsid w:val="00CA22A8"/>
    <w:rsid w:val="00CA3C8C"/>
    <w:rsid w:val="00CA5F4D"/>
    <w:rsid w:val="00CA64AE"/>
    <w:rsid w:val="00CB04EC"/>
    <w:rsid w:val="00CB2372"/>
    <w:rsid w:val="00CB6361"/>
    <w:rsid w:val="00CB701A"/>
    <w:rsid w:val="00CC0E47"/>
    <w:rsid w:val="00CC320C"/>
    <w:rsid w:val="00CC37EA"/>
    <w:rsid w:val="00CD1D0D"/>
    <w:rsid w:val="00CE26EC"/>
    <w:rsid w:val="00CE3485"/>
    <w:rsid w:val="00CE4160"/>
    <w:rsid w:val="00CE5083"/>
    <w:rsid w:val="00CF0EFA"/>
    <w:rsid w:val="00CF5F7C"/>
    <w:rsid w:val="00D006E1"/>
    <w:rsid w:val="00D01E84"/>
    <w:rsid w:val="00D039CA"/>
    <w:rsid w:val="00D03A9D"/>
    <w:rsid w:val="00D048C1"/>
    <w:rsid w:val="00D05115"/>
    <w:rsid w:val="00D053D7"/>
    <w:rsid w:val="00D10446"/>
    <w:rsid w:val="00D105A4"/>
    <w:rsid w:val="00D11829"/>
    <w:rsid w:val="00D1271E"/>
    <w:rsid w:val="00D145D2"/>
    <w:rsid w:val="00D20688"/>
    <w:rsid w:val="00D23C76"/>
    <w:rsid w:val="00D243BB"/>
    <w:rsid w:val="00D26D99"/>
    <w:rsid w:val="00D30BB5"/>
    <w:rsid w:val="00D31A1F"/>
    <w:rsid w:val="00D3229B"/>
    <w:rsid w:val="00D3727B"/>
    <w:rsid w:val="00D37FED"/>
    <w:rsid w:val="00D40391"/>
    <w:rsid w:val="00D4334D"/>
    <w:rsid w:val="00D43FBE"/>
    <w:rsid w:val="00D47F4C"/>
    <w:rsid w:val="00D501EC"/>
    <w:rsid w:val="00D51F4F"/>
    <w:rsid w:val="00D550A0"/>
    <w:rsid w:val="00D55862"/>
    <w:rsid w:val="00D55D5B"/>
    <w:rsid w:val="00D641DC"/>
    <w:rsid w:val="00D646E4"/>
    <w:rsid w:val="00D6739B"/>
    <w:rsid w:val="00D701F9"/>
    <w:rsid w:val="00D703CE"/>
    <w:rsid w:val="00D72070"/>
    <w:rsid w:val="00D72FAE"/>
    <w:rsid w:val="00D7362F"/>
    <w:rsid w:val="00D739D0"/>
    <w:rsid w:val="00D73DB1"/>
    <w:rsid w:val="00D7573A"/>
    <w:rsid w:val="00D75E29"/>
    <w:rsid w:val="00D76A96"/>
    <w:rsid w:val="00D772DA"/>
    <w:rsid w:val="00D777AF"/>
    <w:rsid w:val="00D821E5"/>
    <w:rsid w:val="00D82B8B"/>
    <w:rsid w:val="00D83065"/>
    <w:rsid w:val="00D85F7E"/>
    <w:rsid w:val="00D868AA"/>
    <w:rsid w:val="00D92083"/>
    <w:rsid w:val="00D9226A"/>
    <w:rsid w:val="00D927AC"/>
    <w:rsid w:val="00D93BEA"/>
    <w:rsid w:val="00D95F55"/>
    <w:rsid w:val="00D971F3"/>
    <w:rsid w:val="00DA1E72"/>
    <w:rsid w:val="00DA34EF"/>
    <w:rsid w:val="00DA4F2E"/>
    <w:rsid w:val="00DA620C"/>
    <w:rsid w:val="00DA7118"/>
    <w:rsid w:val="00DB1CFA"/>
    <w:rsid w:val="00DB49B3"/>
    <w:rsid w:val="00DB751E"/>
    <w:rsid w:val="00DC65BD"/>
    <w:rsid w:val="00DC70FD"/>
    <w:rsid w:val="00DD0153"/>
    <w:rsid w:val="00DD1816"/>
    <w:rsid w:val="00DD257B"/>
    <w:rsid w:val="00DD3AB5"/>
    <w:rsid w:val="00DD3E7B"/>
    <w:rsid w:val="00DE4499"/>
    <w:rsid w:val="00DE4DE0"/>
    <w:rsid w:val="00DE5000"/>
    <w:rsid w:val="00DE557A"/>
    <w:rsid w:val="00DF41CC"/>
    <w:rsid w:val="00DF6C7C"/>
    <w:rsid w:val="00E011D2"/>
    <w:rsid w:val="00E03AE3"/>
    <w:rsid w:val="00E04208"/>
    <w:rsid w:val="00E044A4"/>
    <w:rsid w:val="00E04783"/>
    <w:rsid w:val="00E10BE5"/>
    <w:rsid w:val="00E121A4"/>
    <w:rsid w:val="00E127BD"/>
    <w:rsid w:val="00E141D2"/>
    <w:rsid w:val="00E164A6"/>
    <w:rsid w:val="00E2282B"/>
    <w:rsid w:val="00E24DCA"/>
    <w:rsid w:val="00E2535F"/>
    <w:rsid w:val="00E25B6F"/>
    <w:rsid w:val="00E26762"/>
    <w:rsid w:val="00E26786"/>
    <w:rsid w:val="00E27CF6"/>
    <w:rsid w:val="00E27D55"/>
    <w:rsid w:val="00E27F01"/>
    <w:rsid w:val="00E318FF"/>
    <w:rsid w:val="00E319D1"/>
    <w:rsid w:val="00E32C72"/>
    <w:rsid w:val="00E330F8"/>
    <w:rsid w:val="00E3353D"/>
    <w:rsid w:val="00E3537E"/>
    <w:rsid w:val="00E40E3A"/>
    <w:rsid w:val="00E4133A"/>
    <w:rsid w:val="00E416A5"/>
    <w:rsid w:val="00E416BC"/>
    <w:rsid w:val="00E43A0B"/>
    <w:rsid w:val="00E44B6B"/>
    <w:rsid w:val="00E470A8"/>
    <w:rsid w:val="00E5188B"/>
    <w:rsid w:val="00E526C5"/>
    <w:rsid w:val="00E52A06"/>
    <w:rsid w:val="00E53C0A"/>
    <w:rsid w:val="00E5558C"/>
    <w:rsid w:val="00E56964"/>
    <w:rsid w:val="00E61DB3"/>
    <w:rsid w:val="00E64CF5"/>
    <w:rsid w:val="00E67F2F"/>
    <w:rsid w:val="00E70530"/>
    <w:rsid w:val="00E74B32"/>
    <w:rsid w:val="00E7639F"/>
    <w:rsid w:val="00E803AF"/>
    <w:rsid w:val="00E81EEA"/>
    <w:rsid w:val="00E82789"/>
    <w:rsid w:val="00E83A0F"/>
    <w:rsid w:val="00E83D10"/>
    <w:rsid w:val="00E90F49"/>
    <w:rsid w:val="00E92249"/>
    <w:rsid w:val="00E92966"/>
    <w:rsid w:val="00E92979"/>
    <w:rsid w:val="00E92A60"/>
    <w:rsid w:val="00E93206"/>
    <w:rsid w:val="00E936FA"/>
    <w:rsid w:val="00E939EC"/>
    <w:rsid w:val="00E9517A"/>
    <w:rsid w:val="00E955D0"/>
    <w:rsid w:val="00E95C8F"/>
    <w:rsid w:val="00E95E35"/>
    <w:rsid w:val="00E9709D"/>
    <w:rsid w:val="00EA3A53"/>
    <w:rsid w:val="00EA6EBA"/>
    <w:rsid w:val="00EA78BD"/>
    <w:rsid w:val="00EB0DD4"/>
    <w:rsid w:val="00EB4E4B"/>
    <w:rsid w:val="00EB7760"/>
    <w:rsid w:val="00EB79DE"/>
    <w:rsid w:val="00EC1ED8"/>
    <w:rsid w:val="00EC3B23"/>
    <w:rsid w:val="00EC3E4D"/>
    <w:rsid w:val="00EC609D"/>
    <w:rsid w:val="00EC6F18"/>
    <w:rsid w:val="00ED06FB"/>
    <w:rsid w:val="00ED20CB"/>
    <w:rsid w:val="00ED25F2"/>
    <w:rsid w:val="00ED26B6"/>
    <w:rsid w:val="00ED2F56"/>
    <w:rsid w:val="00ED3787"/>
    <w:rsid w:val="00EE062E"/>
    <w:rsid w:val="00EE2A4B"/>
    <w:rsid w:val="00EE2B04"/>
    <w:rsid w:val="00EE5139"/>
    <w:rsid w:val="00EE5955"/>
    <w:rsid w:val="00EE6575"/>
    <w:rsid w:val="00EF1C0E"/>
    <w:rsid w:val="00EF3BAD"/>
    <w:rsid w:val="00EF54C3"/>
    <w:rsid w:val="00F02FC4"/>
    <w:rsid w:val="00F04227"/>
    <w:rsid w:val="00F04354"/>
    <w:rsid w:val="00F05BA3"/>
    <w:rsid w:val="00F07156"/>
    <w:rsid w:val="00F07843"/>
    <w:rsid w:val="00F07D39"/>
    <w:rsid w:val="00F100F7"/>
    <w:rsid w:val="00F11E06"/>
    <w:rsid w:val="00F12B13"/>
    <w:rsid w:val="00F14239"/>
    <w:rsid w:val="00F23107"/>
    <w:rsid w:val="00F25A5B"/>
    <w:rsid w:val="00F27A92"/>
    <w:rsid w:val="00F318AB"/>
    <w:rsid w:val="00F32403"/>
    <w:rsid w:val="00F326F6"/>
    <w:rsid w:val="00F32A12"/>
    <w:rsid w:val="00F34654"/>
    <w:rsid w:val="00F34FB6"/>
    <w:rsid w:val="00F358AA"/>
    <w:rsid w:val="00F36D8B"/>
    <w:rsid w:val="00F37BEC"/>
    <w:rsid w:val="00F450B1"/>
    <w:rsid w:val="00F50020"/>
    <w:rsid w:val="00F52609"/>
    <w:rsid w:val="00F52F69"/>
    <w:rsid w:val="00F53151"/>
    <w:rsid w:val="00F561BF"/>
    <w:rsid w:val="00F61959"/>
    <w:rsid w:val="00F619DB"/>
    <w:rsid w:val="00F6284B"/>
    <w:rsid w:val="00F63BFA"/>
    <w:rsid w:val="00F641A5"/>
    <w:rsid w:val="00F669F3"/>
    <w:rsid w:val="00F70592"/>
    <w:rsid w:val="00F71EC9"/>
    <w:rsid w:val="00F72E64"/>
    <w:rsid w:val="00F75DA3"/>
    <w:rsid w:val="00F8020B"/>
    <w:rsid w:val="00F80826"/>
    <w:rsid w:val="00F8167B"/>
    <w:rsid w:val="00F835AB"/>
    <w:rsid w:val="00F84129"/>
    <w:rsid w:val="00F85786"/>
    <w:rsid w:val="00F85A49"/>
    <w:rsid w:val="00F85AA2"/>
    <w:rsid w:val="00F92984"/>
    <w:rsid w:val="00F93E25"/>
    <w:rsid w:val="00F9442B"/>
    <w:rsid w:val="00F96D15"/>
    <w:rsid w:val="00FA01E7"/>
    <w:rsid w:val="00FA19CA"/>
    <w:rsid w:val="00FA3F9B"/>
    <w:rsid w:val="00FA4D3C"/>
    <w:rsid w:val="00FA5263"/>
    <w:rsid w:val="00FA5EFC"/>
    <w:rsid w:val="00FA6C4F"/>
    <w:rsid w:val="00FA74F5"/>
    <w:rsid w:val="00FB0D9E"/>
    <w:rsid w:val="00FB1068"/>
    <w:rsid w:val="00FB16E7"/>
    <w:rsid w:val="00FB6585"/>
    <w:rsid w:val="00FB7C41"/>
    <w:rsid w:val="00FC08BD"/>
    <w:rsid w:val="00FC10D2"/>
    <w:rsid w:val="00FC1149"/>
    <w:rsid w:val="00FC2666"/>
    <w:rsid w:val="00FC331C"/>
    <w:rsid w:val="00FC3B8C"/>
    <w:rsid w:val="00FC4A53"/>
    <w:rsid w:val="00FC4F86"/>
    <w:rsid w:val="00FC675D"/>
    <w:rsid w:val="00FC6EDD"/>
    <w:rsid w:val="00FD01AB"/>
    <w:rsid w:val="00FD0D92"/>
    <w:rsid w:val="00FD22FE"/>
    <w:rsid w:val="00FD4963"/>
    <w:rsid w:val="00FD5BB8"/>
    <w:rsid w:val="00FD7D4F"/>
    <w:rsid w:val="00FE05F7"/>
    <w:rsid w:val="00FE068C"/>
    <w:rsid w:val="00FE1770"/>
    <w:rsid w:val="00FE1946"/>
    <w:rsid w:val="00FE614F"/>
    <w:rsid w:val="00FE6F7B"/>
    <w:rsid w:val="00FE7DBE"/>
    <w:rsid w:val="00FE7EC4"/>
    <w:rsid w:val="00FF295B"/>
    <w:rsid w:val="00FF6F4D"/>
    <w:rsid w:val="02132282"/>
    <w:rsid w:val="0C3A643D"/>
    <w:rsid w:val="0E7E4579"/>
    <w:rsid w:val="1DF323F9"/>
    <w:rsid w:val="1FBD1681"/>
    <w:rsid w:val="2614789A"/>
    <w:rsid w:val="308D3A8B"/>
    <w:rsid w:val="389D67BA"/>
    <w:rsid w:val="460E12C5"/>
    <w:rsid w:val="4DE5055D"/>
    <w:rsid w:val="4F8A52E6"/>
    <w:rsid w:val="51C25640"/>
    <w:rsid w:val="579E79C5"/>
    <w:rsid w:val="598E5C45"/>
    <w:rsid w:val="5D001EC3"/>
    <w:rsid w:val="5D2C0CC6"/>
    <w:rsid w:val="60B46AEE"/>
    <w:rsid w:val="703F436B"/>
    <w:rsid w:val="73EA05CB"/>
    <w:rsid w:val="775D7D37"/>
    <w:rsid w:val="7C9E2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45A2653"/>
  <w15:docId w15:val="{78583F09-344D-4542-AE14-CE07D4767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keepNext/>
      <w:keepLines/>
      <w:spacing w:before="120" w:after="120"/>
      <w:contextualSpacing/>
    </w:pPr>
    <w:rPr>
      <w:szCs w:val="22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/>
    </w:pPr>
    <w:rPr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ACUMPanel">
    <w:name w:val="DACUM Panel"/>
    <w:basedOn w:val="Normal"/>
    <w:pPr>
      <w:spacing w:before="240" w:after="120"/>
    </w:pPr>
    <w:rPr>
      <w:b/>
      <w:bCs/>
      <w:sz w:val="22"/>
    </w:rPr>
  </w:style>
  <w:style w:type="paragraph" w:customStyle="1" w:styleId="Panelmember">
    <w:name w:val="Panel member"/>
    <w:basedOn w:val="DACUMPanel"/>
    <w:pPr>
      <w:spacing w:before="0" w:after="0"/>
    </w:pPr>
    <w:rPr>
      <w:b w:val="0"/>
      <w:sz w:val="20"/>
    </w:rPr>
  </w:style>
  <w:style w:type="paragraph" w:customStyle="1" w:styleId="DACUMTitle">
    <w:name w:val="DACUM Title"/>
    <w:basedOn w:val="Normal"/>
    <w:pPr>
      <w:spacing w:before="240" w:after="120"/>
      <w:jc w:val="center"/>
    </w:pPr>
    <w:rPr>
      <w:b/>
      <w:bCs/>
      <w:spacing w:val="40"/>
      <w:sz w:val="48"/>
    </w:rPr>
  </w:style>
  <w:style w:type="paragraph" w:customStyle="1" w:styleId="DUTIESandTASKS">
    <w:name w:val="DUTIES and TASKS"/>
    <w:basedOn w:val="Heading1"/>
    <w:pPr>
      <w:tabs>
        <w:tab w:val="left" w:pos="288"/>
      </w:tabs>
    </w:pPr>
  </w:style>
  <w:style w:type="paragraph" w:customStyle="1" w:styleId="DutyStyle">
    <w:name w:val="Duty Style"/>
    <w:basedOn w:val="Normal"/>
    <w:pPr>
      <w:tabs>
        <w:tab w:val="left" w:pos="288"/>
      </w:tabs>
      <w:spacing w:before="120"/>
    </w:pPr>
    <w:rPr>
      <w:rFonts w:ascii="Arial" w:hAnsi="Arial" w:cs="Arial"/>
      <w:b/>
      <w:bCs/>
      <w:sz w:val="22"/>
    </w:rPr>
  </w:style>
  <w:style w:type="paragraph" w:customStyle="1" w:styleId="Taskstyle">
    <w:name w:val="Task style"/>
    <w:basedOn w:val="Normal"/>
    <w:pPr>
      <w:keepNext/>
      <w:numPr>
        <w:numId w:val="1"/>
      </w:numPr>
      <w:tabs>
        <w:tab w:val="left" w:pos="288"/>
      </w:tabs>
      <w:spacing w:before="60"/>
      <w:outlineLvl w:val="0"/>
    </w:pPr>
    <w:rPr>
      <w:rFonts w:ascii="Arial" w:hAnsi="Arial" w:cs="Arial"/>
      <w:sz w:val="18"/>
    </w:rPr>
  </w:style>
  <w:style w:type="paragraph" w:customStyle="1" w:styleId="DacumDate">
    <w:name w:val="Dacum Date"/>
    <w:basedOn w:val="DACUMTitle"/>
    <w:rPr>
      <w:sz w:val="28"/>
    </w:rPr>
  </w:style>
  <w:style w:type="paragraph" w:customStyle="1" w:styleId="Thanks">
    <w:name w:val="Thanks"/>
    <w:basedOn w:val="Normal"/>
    <w:pPr>
      <w:spacing w:before="60" w:after="60"/>
      <w:jc w:val="both"/>
    </w:pPr>
  </w:style>
  <w:style w:type="paragraph" w:customStyle="1" w:styleId="TITI">
    <w:name w:val="TITI"/>
    <w:basedOn w:val="DacumDate"/>
    <w:rPr>
      <w:spacing w:val="0"/>
      <w:sz w:val="32"/>
    </w:rPr>
  </w:style>
  <w:style w:type="paragraph" w:customStyle="1" w:styleId="LOGO">
    <w:name w:val="LOGO"/>
    <w:basedOn w:val="TITI"/>
    <w:rPr>
      <w:rFonts w:ascii="Bauhaus Hv BT" w:hAnsi="Bauhaus Hv BT"/>
      <w:b w:val="0"/>
      <w:sz w:val="36"/>
    </w:rPr>
  </w:style>
  <w:style w:type="paragraph" w:customStyle="1" w:styleId="Address">
    <w:name w:val="Address"/>
    <w:basedOn w:val="DacumDate"/>
    <w:pPr>
      <w:spacing w:before="120"/>
    </w:pPr>
    <w:rPr>
      <w:spacing w:val="0"/>
    </w:rPr>
  </w:style>
  <w:style w:type="paragraph" w:customStyle="1" w:styleId="DACUMcoordinater">
    <w:name w:val="DACUM coordinater"/>
    <w:basedOn w:val="Normal"/>
    <w:pPr>
      <w:spacing w:after="120"/>
    </w:pPr>
    <w:rPr>
      <w:b/>
      <w:sz w:val="22"/>
    </w:rPr>
  </w:style>
  <w:style w:type="paragraph" w:customStyle="1" w:styleId="Nameofcoordinater">
    <w:name w:val="Name of coordinater"/>
    <w:basedOn w:val="DACUMcoordinater"/>
    <w:pPr>
      <w:spacing w:after="0"/>
    </w:pPr>
    <w:rPr>
      <w:b w:val="0"/>
      <w:sz w:val="20"/>
    </w:rPr>
  </w:style>
  <w:style w:type="paragraph" w:customStyle="1" w:styleId="DACUMFacilitator">
    <w:name w:val="DACUM Facilitator"/>
    <w:basedOn w:val="Normal"/>
    <w:qFormat/>
    <w:pPr>
      <w:spacing w:after="120"/>
    </w:pPr>
    <w:rPr>
      <w:b/>
      <w:bCs/>
      <w:sz w:val="22"/>
    </w:rPr>
  </w:style>
  <w:style w:type="paragraph" w:customStyle="1" w:styleId="Nameoffacilitator">
    <w:name w:val="Name of facilitator"/>
    <w:basedOn w:val="DACUMFacilitator"/>
    <w:pPr>
      <w:spacing w:after="0"/>
    </w:pPr>
    <w:rPr>
      <w:b w:val="0"/>
    </w:rPr>
  </w:style>
  <w:style w:type="paragraph" w:customStyle="1" w:styleId="DACUMRecorder">
    <w:name w:val="DACUM Recorder"/>
    <w:basedOn w:val="Nameoffacilitator"/>
    <w:qFormat/>
    <w:pPr>
      <w:spacing w:after="120"/>
    </w:pPr>
    <w:rPr>
      <w:b/>
    </w:rPr>
  </w:style>
  <w:style w:type="paragraph" w:customStyle="1" w:styleId="Nameofrecorder">
    <w:name w:val="Name of recorder"/>
    <w:basedOn w:val="DACUMRecorder"/>
    <w:qFormat/>
    <w:pPr>
      <w:spacing w:after="0"/>
    </w:pPr>
    <w:rPr>
      <w:b w:val="0"/>
    </w:rPr>
  </w:style>
  <w:style w:type="paragraph" w:customStyle="1" w:styleId="Additionalinformation">
    <w:name w:val="Additional information"/>
    <w:basedOn w:val="Normal"/>
    <w:qFormat/>
    <w:pPr>
      <w:spacing w:before="240" w:after="240"/>
      <w:jc w:val="center"/>
    </w:pPr>
    <w:rPr>
      <w:b/>
      <w:sz w:val="28"/>
    </w:rPr>
  </w:style>
  <w:style w:type="paragraph" w:customStyle="1" w:styleId="WorkerTraits">
    <w:name w:val="Worker Traits"/>
    <w:basedOn w:val="Additionalinformation"/>
    <w:pPr>
      <w:spacing w:before="120" w:after="120"/>
      <w:jc w:val="left"/>
    </w:pPr>
    <w:rPr>
      <w:sz w:val="24"/>
    </w:rPr>
  </w:style>
  <w:style w:type="paragraph" w:customStyle="1" w:styleId="Listoftraits">
    <w:name w:val="List of traits"/>
    <w:basedOn w:val="WorkerTraits"/>
    <w:pPr>
      <w:spacing w:before="0" w:after="0"/>
    </w:pPr>
    <w:rPr>
      <w:b w:val="0"/>
      <w:sz w:val="22"/>
    </w:rPr>
  </w:style>
  <w:style w:type="paragraph" w:customStyle="1" w:styleId="Entryrequirement">
    <w:name w:val="Entry requirement"/>
    <w:basedOn w:val="Additionalinformation"/>
    <w:pPr>
      <w:spacing w:before="120" w:after="120"/>
      <w:jc w:val="left"/>
    </w:pPr>
    <w:rPr>
      <w:sz w:val="24"/>
    </w:rPr>
  </w:style>
  <w:style w:type="paragraph" w:customStyle="1" w:styleId="ListofEntryrequirement">
    <w:name w:val="List of Entry requirement"/>
    <w:basedOn w:val="Entryrequirement"/>
    <w:qFormat/>
    <w:pPr>
      <w:spacing w:before="0" w:after="0"/>
    </w:pPr>
    <w:rPr>
      <w:b w:val="0"/>
      <w:sz w:val="22"/>
    </w:rPr>
  </w:style>
  <w:style w:type="paragraph" w:customStyle="1" w:styleId="Durationoftraining">
    <w:name w:val="Duration of training"/>
    <w:basedOn w:val="Additionalinformation"/>
    <w:qFormat/>
    <w:pPr>
      <w:spacing w:before="120" w:after="120"/>
      <w:jc w:val="left"/>
    </w:pPr>
    <w:rPr>
      <w:sz w:val="24"/>
    </w:rPr>
  </w:style>
  <w:style w:type="paragraph" w:customStyle="1" w:styleId="Listofduration">
    <w:name w:val="List of duration"/>
    <w:basedOn w:val="Durationoftraining"/>
    <w:pPr>
      <w:spacing w:before="0" w:after="0"/>
    </w:pPr>
    <w:rPr>
      <w:b w:val="0"/>
      <w:sz w:val="22"/>
    </w:rPr>
  </w:style>
  <w:style w:type="paragraph" w:customStyle="1" w:styleId="Careerpaths">
    <w:name w:val="Career paths"/>
    <w:basedOn w:val="Additionalinformation"/>
    <w:pPr>
      <w:spacing w:before="120" w:after="120"/>
      <w:jc w:val="left"/>
    </w:pPr>
    <w:rPr>
      <w:sz w:val="24"/>
    </w:rPr>
  </w:style>
  <w:style w:type="paragraph" w:customStyle="1" w:styleId="Listofcareerpaths">
    <w:name w:val="List of career paths"/>
    <w:basedOn w:val="Careerpaths"/>
    <w:qFormat/>
    <w:pPr>
      <w:spacing w:before="0" w:after="0"/>
    </w:pPr>
    <w:rPr>
      <w:b w:val="0"/>
      <w:sz w:val="22"/>
    </w:rPr>
  </w:style>
  <w:style w:type="paragraph" w:customStyle="1" w:styleId="Relatedknowledge">
    <w:name w:val="Related knowledge"/>
    <w:basedOn w:val="Careerpaths"/>
    <w:qFormat/>
    <w:rPr>
      <w:b w:val="0"/>
    </w:rPr>
  </w:style>
  <w:style w:type="paragraph" w:customStyle="1" w:styleId="Listofrelatedknowledge">
    <w:name w:val="List of related knowledge"/>
    <w:basedOn w:val="Relatedknowledge"/>
    <w:pPr>
      <w:spacing w:before="0" w:after="0"/>
    </w:pPr>
    <w:rPr>
      <w:b/>
      <w:sz w:val="22"/>
    </w:rPr>
  </w:style>
  <w:style w:type="paragraph" w:customStyle="1" w:styleId="Toolsequipment">
    <w:name w:val="Tools/equipment"/>
    <w:basedOn w:val="Careerpaths"/>
    <w:rPr>
      <w:b w:val="0"/>
    </w:rPr>
  </w:style>
  <w:style w:type="paragraph" w:customStyle="1" w:styleId="Listoftools">
    <w:name w:val="List of tools"/>
    <w:basedOn w:val="Careerpaths"/>
    <w:qFormat/>
    <w:pPr>
      <w:spacing w:before="0" w:after="0"/>
    </w:pPr>
    <w:rPr>
      <w:b w:val="0"/>
      <w:sz w:val="22"/>
    </w:rPr>
  </w:style>
  <w:style w:type="paragraph" w:styleId="ListParagraph">
    <w:name w:val="List Paragraph"/>
    <w:aliases w:val="Report Text"/>
    <w:basedOn w:val="Normal"/>
    <w:link w:val="ListParagraphChar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qFormat/>
    <w:rPr>
      <w:b/>
      <w:bCs/>
      <w:sz w:val="22"/>
      <w:szCs w:val="22"/>
    </w:rPr>
  </w:style>
  <w:style w:type="character" w:customStyle="1" w:styleId="Heading5Char">
    <w:name w:val="Heading 5 Char"/>
    <w:basedOn w:val="DefaultParagraphFont"/>
    <w:link w:val="Heading5"/>
    <w:qFormat/>
    <w:rPr>
      <w:b/>
      <w:bCs/>
      <w:i/>
      <w:iCs/>
      <w:sz w:val="26"/>
      <w:szCs w:val="26"/>
    </w:rPr>
  </w:style>
  <w:style w:type="table" w:customStyle="1" w:styleId="TableGrid0">
    <w:name w:val="TableGrid"/>
    <w:qFormat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Report Text Char"/>
    <w:basedOn w:val="DefaultParagraphFont"/>
    <w:link w:val="ListParagraph"/>
    <w:uiPriority w:val="34"/>
    <w:qFormat/>
    <w:rPr>
      <w:sz w:val="24"/>
    </w:rPr>
  </w:style>
  <w:style w:type="table" w:customStyle="1" w:styleId="TableGrid4">
    <w:name w:val="TableGrid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0">
    <w:name w:val="Body text_"/>
    <w:basedOn w:val="DefaultParagraphFont"/>
    <w:link w:val="BodyText7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7">
    <w:name w:val="Body Text7"/>
    <w:basedOn w:val="Normal"/>
    <w:link w:val="Bodytext0"/>
    <w:pPr>
      <w:widowControl w:val="0"/>
      <w:shd w:val="clear" w:color="auto" w:fill="FFFFFF"/>
      <w:spacing w:after="420" w:line="0" w:lineRule="atLeast"/>
      <w:ind w:hanging="940"/>
      <w:jc w:val="both"/>
    </w:pPr>
    <w:rPr>
      <w:rFonts w:ascii="Arial" w:eastAsia="Arial" w:hAnsi="Arial" w:cs="Arial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ind w:left="107"/>
    </w:pPr>
    <w:rPr>
      <w:rFonts w:ascii="Arial" w:eastAsia="Arial" w:hAnsi="Arial" w:cs="Arial"/>
      <w:sz w:val="22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rebuchet MS"/>
      <w:color w:val="000000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sz w:val="24"/>
      <w:szCs w:val="22"/>
      <w:lang w:val="en-AU"/>
    </w:rPr>
  </w:style>
  <w:style w:type="numbering" w:customStyle="1" w:styleId="WWNum13">
    <w:name w:val="WWNum13"/>
    <w:basedOn w:val="NoList"/>
    <w:rsid w:val="00DC65BD"/>
    <w:pPr>
      <w:numPr>
        <w:numId w:val="17"/>
      </w:numPr>
    </w:pPr>
  </w:style>
  <w:style w:type="numbering" w:customStyle="1" w:styleId="WWNum2">
    <w:name w:val="WWNum2"/>
    <w:basedOn w:val="NoList"/>
    <w:rsid w:val="00584AB8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thebalancecareers.com/verbal-communication-skills-list-205969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DACUM%20Cha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C4908-B744-4EA7-B3E0-1706F3E2E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DACUM Chart Template</Template>
  <TotalTime>233</TotalTime>
  <Pages>13</Pages>
  <Words>3642</Words>
  <Characters>20765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DACUM Panel</vt:lpstr>
    </vt:vector>
  </TitlesOfParts>
  <Company>TITILRC</Company>
  <LinksUpToDate>false</LinksUpToDate>
  <CharactersWithSpaces>24359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DACUM Panel</dc:title>
  <dc:creator>swisscontact</dc:creator>
  <cp:lastModifiedBy>Inayat ur-Rehman</cp:lastModifiedBy>
  <cp:revision>174</cp:revision>
  <cp:lastPrinted>2018-09-24T17:45:00Z</cp:lastPrinted>
  <dcterms:created xsi:type="dcterms:W3CDTF">2018-08-23T12:22:00Z</dcterms:created>
  <dcterms:modified xsi:type="dcterms:W3CDTF">2022-10-30T08:44:00Z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ICV">
    <vt:lpwstr>3F986CF3E71544779B040638977DC42E</vt:lpwstr>
  </property>
</Properties>
</file>